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2BA1604C" w14:textId="77777777" w:rsidR="00B9716B" w:rsidRPr="001D147F" w:rsidRDefault="002E6D53" w:rsidP="001D147F">
      <w:pPr>
        <w:pStyle w:val="2"/>
        <w:spacing w:before="0" w:after="0" w:line="60" w:lineRule="auto"/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2FF1F7" wp14:editId="37626E9E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D6712" w14:textId="77777777" w:rsidR="00363C96" w:rsidRPr="00363C96" w:rsidRDefault="002E6D53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4MP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HD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Smart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Dual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Light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Turret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2E17E3AC" w14:textId="63F0B8AA" w:rsidR="004F5BE6" w:rsidRPr="00363C96" w:rsidRDefault="00463725" w:rsidP="004F5BE6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63725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E1T-4F28-DL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FF1F7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066D6712" w14:textId="77777777" w:rsidR="00363C96" w:rsidRPr="00363C96" w:rsidRDefault="002E6D53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4MP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HD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Smart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Dual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Light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Turret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2E17E3AC" w14:textId="63F0B8AA" w:rsidR="004F5BE6" w:rsidRPr="00363C96" w:rsidRDefault="00463725" w:rsidP="004F5BE6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463725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E1T-4F28-DL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F81AD3" w14:textId="02050007" w:rsidR="00B9716B" w:rsidRPr="001D147F" w:rsidRDefault="00463725" w:rsidP="001D147F">
      <w:pPr>
        <w:pStyle w:val="2"/>
        <w:spacing w:before="0" w:after="0" w:line="60" w:lineRule="auto"/>
        <w:rPr>
          <w:rFonts w:ascii="Source Sans Pro" w:hAnsi="Source Sans Pro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Source Sans Pro" w:hAnsi="Source Sans Pro"/>
          <w:b/>
          <w:noProof/>
          <w:color w:val="2277D4"/>
          <w:sz w:val="40"/>
          <w:szCs w:val="36"/>
        </w:rPr>
        <w:drawing>
          <wp:anchor distT="0" distB="0" distL="114300" distR="114300" simplePos="0" relativeHeight="251659264" behindDoc="0" locked="0" layoutInCell="1" allowOverlap="1" wp14:anchorId="25E4742F" wp14:editId="14DEC7AA">
            <wp:simplePos x="0" y="0"/>
            <wp:positionH relativeFrom="margin">
              <wp:align>left</wp:align>
            </wp:positionH>
            <wp:positionV relativeFrom="paragraph">
              <wp:posOffset>723265</wp:posOffset>
            </wp:positionV>
            <wp:extent cx="2239645" cy="125984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D53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 w:rsidR="002E6D53">
        <w:br w:type="textWrapping" w:clear="all"/>
      </w:r>
    </w:p>
    <w:p w14:paraId="1129FAFB" w14:textId="77777777" w:rsidR="005F3A32" w:rsidRDefault="002E6D53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128E18FF" w14:textId="0A94E920" w:rsidR="005F3A32" w:rsidRDefault="002E6D53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061AFBF" w14:textId="480C99B1" w:rsidR="005F3A32" w:rsidRDefault="002E6D53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EA02CAB" w14:textId="0C53B2F4" w:rsidR="005F3A32" w:rsidRDefault="002E6D53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11DE86BF" w14:textId="77777777" w:rsidR="005F3A32" w:rsidRDefault="002E6D53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20E41326" w14:textId="77777777" w:rsidR="000A4323" w:rsidRDefault="002E6D53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F05765" w14:paraId="0E7C50B8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68BF5066" w14:textId="77777777" w:rsidR="00626987" w:rsidRDefault="002E6D53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2ECA4B67" wp14:editId="21BB7BD2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089F31E" wp14:editId="374098D8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4434733B" wp14:editId="2B357354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C962FA3" wp14:editId="68AE5D0D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4349797" wp14:editId="70A8237D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D6675FB" wp14:editId="5EC91CE3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6466104C" wp14:editId="3A8C19AA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BC1515F" wp14:editId="325B6F59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8CB67E5" wp14:editId="2E5DAFBB">
                  <wp:extent cx="583721" cy="583721"/>
                  <wp:effectExtent l="0" t="0" r="0" b="0"/>
                  <wp:docPr id="110" name="图片 110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0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52315964" w14:textId="77777777" w:rsidR="001D147F" w:rsidRPr="00717B90" w:rsidRDefault="002E6D53" w:rsidP="00717B90">
      <w:pPr>
        <w:pStyle w:val="af8"/>
        <w:jc w:val="left"/>
      </w:pPr>
    </w:p>
    <w:p w14:paraId="4A3F3429" w14:textId="77777777" w:rsidR="0071559B" w:rsidRPr="005F3A32" w:rsidRDefault="002E6D53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75C0D2C5" w14:textId="77777777" w:rsidR="0009769C" w:rsidRPr="000A4323" w:rsidRDefault="002E6D53" w:rsidP="0071559B">
      <w:pPr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0162D385" w14:textId="77777777" w:rsidR="00B9716B" w:rsidRPr="0071559B" w:rsidRDefault="002E6D53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475943D9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1/3"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14:paraId="468CADF4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1440)@25/20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(2304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1296)@30/25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1DFA51F1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dual</w:t>
      </w:r>
      <w:r>
        <w:rPr>
          <w:rFonts w:eastAsia="Source Sans Pro"/>
        </w:rPr>
        <w:noBreakHyphen/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</w:p>
    <w:p w14:paraId="27265E66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</w:t>
      </w:r>
    </w:p>
    <w:p w14:paraId="06002C5A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4FB21C23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7EEE4154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512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154D32D2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4DA36D24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3</w:t>
      </w:r>
      <w:r>
        <w:rPr>
          <w:rFonts w:eastAsia="Source Sans Pro"/>
        </w:rPr>
        <w:noBreakHyphen/>
      </w:r>
      <w:r>
        <w:rPr>
          <w:rFonts w:eastAsia="Source Sans Pro"/>
        </w:rPr>
        <w:t>axis</w:t>
      </w:r>
    </w:p>
    <w:p w14:paraId="119EE987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14:paraId="1871A5A7" w14:textId="77777777" w:rsidR="006A32E5" w:rsidRPr="00B62D60" w:rsidRDefault="002E6D53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corridor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mode</w:t>
      </w:r>
    </w:p>
    <w:p w14:paraId="5AECC7B1" w14:textId="77777777" w:rsidR="00B9716B" w:rsidRPr="0071559B" w:rsidRDefault="002E6D53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F05765" w14:paraId="3693D894" w14:textId="77777777" w:rsidTr="00F05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48B5AAD7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7C67D644" w14:textId="7E610E1C" w:rsidR="00B9716B" w:rsidRPr="0009769C" w:rsidRDefault="0046372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463725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E1T-4F28-DL</w:t>
            </w:r>
          </w:p>
        </w:tc>
      </w:tr>
      <w:tr w:rsidR="00F05765" w14:paraId="5080057C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0E87291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F05765" w14:paraId="1109770A" w14:textId="77777777" w:rsidTr="00F05765">
        <w:trPr>
          <w:trHeight w:val="222"/>
        </w:trPr>
        <w:tc>
          <w:tcPr>
            <w:tcW w:w="2500" w:type="dxa"/>
          </w:tcPr>
          <w:p w14:paraId="5A5F3399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114B4E59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F05765" w14:paraId="283BF181" w14:textId="77777777" w:rsidTr="00F05765">
        <w:trPr>
          <w:trHeight w:val="222"/>
        </w:trPr>
        <w:tc>
          <w:tcPr>
            <w:tcW w:w="2500" w:type="dxa"/>
          </w:tcPr>
          <w:p w14:paraId="332871C8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31A1D382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1/3.0"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F05765" w14:paraId="39414358" w14:textId="77777777" w:rsidTr="00F05765">
        <w:trPr>
          <w:trHeight w:val="222"/>
        </w:trPr>
        <w:tc>
          <w:tcPr>
            <w:tcW w:w="2500" w:type="dxa"/>
          </w:tcPr>
          <w:p w14:paraId="1EAC9C16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5EECB0A3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F05765" w14:paraId="0CE3A021" w14:textId="77777777" w:rsidTr="00F05765">
        <w:trPr>
          <w:trHeight w:val="222"/>
        </w:trPr>
        <w:tc>
          <w:tcPr>
            <w:tcW w:w="2500" w:type="dxa"/>
          </w:tcPr>
          <w:p w14:paraId="17C1508D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7500" w:type="dxa"/>
          </w:tcPr>
          <w:p w14:paraId="6E3BF2EF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cut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switch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(ICR)</w:t>
            </w:r>
          </w:p>
        </w:tc>
      </w:tr>
      <w:tr w:rsidR="00F05765" w14:paraId="5B7DE1F1" w14:textId="77777777" w:rsidTr="00F05765">
        <w:trPr>
          <w:trHeight w:val="222"/>
        </w:trPr>
        <w:tc>
          <w:tcPr>
            <w:tcW w:w="2500" w:type="dxa"/>
          </w:tcPr>
          <w:p w14:paraId="1382DBA5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1E3111A0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~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1/100000s</w:t>
            </w:r>
          </w:p>
        </w:tc>
      </w:tr>
      <w:tr w:rsidR="00F05765" w14:paraId="1A8F847B" w14:textId="77777777" w:rsidTr="00F05765">
        <w:trPr>
          <w:trHeight w:val="222"/>
        </w:trPr>
        <w:tc>
          <w:tcPr>
            <w:tcW w:w="2500" w:type="dxa"/>
          </w:tcPr>
          <w:p w14:paraId="0751CAF2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67E36B12" w14:textId="77777777" w:rsidR="00B9716B" w:rsidRPr="0009769C" w:rsidRDefault="002E6D53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F05765" w14:paraId="44AE106C" w14:textId="77777777" w:rsidTr="00F05765">
        <w:trPr>
          <w:trHeight w:val="222"/>
        </w:trPr>
        <w:tc>
          <w:tcPr>
            <w:tcW w:w="2500" w:type="dxa"/>
          </w:tcPr>
          <w:p w14:paraId="0EDA2E9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633A0A6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F05765" w14:paraId="709FC875" w14:textId="77777777" w:rsidTr="00F05765">
        <w:trPr>
          <w:trHeight w:val="222"/>
        </w:trPr>
        <w:tc>
          <w:tcPr>
            <w:tcW w:w="2500" w:type="dxa"/>
          </w:tcPr>
          <w:p w14:paraId="64B8D48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21BD277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DWDR</w:t>
            </w:r>
          </w:p>
        </w:tc>
      </w:tr>
      <w:tr w:rsidR="00F05765" w14:paraId="1A20DAC7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CDA349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F05765" w14:paraId="5D26F4EE" w14:textId="77777777" w:rsidTr="00F05765">
        <w:trPr>
          <w:trHeight w:val="222"/>
        </w:trPr>
        <w:tc>
          <w:tcPr>
            <w:tcW w:w="2500" w:type="dxa"/>
          </w:tcPr>
          <w:p w14:paraId="7975CE2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37734B9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F05765" w14:paraId="41EE379D" w14:textId="77777777" w:rsidTr="00F05765">
        <w:trPr>
          <w:trHeight w:val="222"/>
        </w:trPr>
        <w:tc>
          <w:tcPr>
            <w:tcW w:w="2500" w:type="dxa"/>
          </w:tcPr>
          <w:p w14:paraId="3A8F46F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25A18EC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F05765" w14:paraId="5233B506" w14:textId="77777777" w:rsidTr="00F05765">
        <w:trPr>
          <w:trHeight w:val="222"/>
        </w:trPr>
        <w:tc>
          <w:tcPr>
            <w:tcW w:w="2500" w:type="dxa"/>
          </w:tcPr>
          <w:p w14:paraId="6AD85009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0783467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F1.6</w:t>
            </w:r>
          </w:p>
        </w:tc>
      </w:tr>
      <w:tr w:rsidR="00F05765" w14:paraId="4E443829" w14:textId="77777777" w:rsidTr="00F05765">
        <w:trPr>
          <w:trHeight w:val="222"/>
        </w:trPr>
        <w:tc>
          <w:tcPr>
            <w:tcW w:w="2500" w:type="dxa"/>
          </w:tcPr>
          <w:p w14:paraId="24B486F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3CA9844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93.2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F05765" w14:paraId="352BB83E" w14:textId="77777777" w:rsidTr="00F05765">
        <w:trPr>
          <w:trHeight w:val="222"/>
        </w:trPr>
        <w:tc>
          <w:tcPr>
            <w:tcW w:w="2500" w:type="dxa"/>
          </w:tcPr>
          <w:p w14:paraId="2A2B68B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5E5D1CEE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51.5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F05765" w14:paraId="4AD40A99" w14:textId="77777777" w:rsidTr="00F05765">
        <w:trPr>
          <w:trHeight w:val="222"/>
        </w:trPr>
        <w:tc>
          <w:tcPr>
            <w:tcW w:w="2500" w:type="dxa"/>
          </w:tcPr>
          <w:p w14:paraId="6947FDE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09E5AAB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108.0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F05765" w14:paraId="46EE6023" w14:textId="77777777" w:rsidTr="00F05765">
        <w:trPr>
          <w:trHeight w:val="222"/>
        </w:trPr>
        <w:tc>
          <w:tcPr>
            <w:tcW w:w="2500" w:type="dxa"/>
          </w:tcPr>
          <w:p w14:paraId="43A765AD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07F46C6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F05765" w14:paraId="6F81C36B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1EB009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F05765" w14:paraId="6924611C" w14:textId="77777777" w:rsidTr="00F05765">
        <w:trPr>
          <w:trHeight w:val="222"/>
        </w:trPr>
        <w:tc>
          <w:tcPr>
            <w:tcW w:w="2500" w:type="dxa"/>
          </w:tcPr>
          <w:p w14:paraId="6032CCA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17E28C1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F05765" w14:paraId="2977A9D4" w14:textId="77777777" w:rsidTr="00F05765">
        <w:trPr>
          <w:trHeight w:val="222"/>
        </w:trPr>
        <w:tc>
          <w:tcPr>
            <w:tcW w:w="2500" w:type="dxa"/>
          </w:tcPr>
          <w:p w14:paraId="33AE4F7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412AFEA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63.0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(206.7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F05765" w14:paraId="68B83ACF" w14:textId="77777777" w:rsidTr="00F05765">
        <w:trPr>
          <w:trHeight w:val="222"/>
        </w:trPr>
        <w:tc>
          <w:tcPr>
            <w:tcW w:w="2500" w:type="dxa"/>
          </w:tcPr>
          <w:p w14:paraId="6EBAF21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14E678E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25.2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(82.7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F05765" w14:paraId="6DCDBA33" w14:textId="77777777" w:rsidTr="00F05765">
        <w:trPr>
          <w:trHeight w:val="222"/>
        </w:trPr>
        <w:tc>
          <w:tcPr>
            <w:tcW w:w="2500" w:type="dxa"/>
          </w:tcPr>
          <w:p w14:paraId="7EB506B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01CE98E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(41.3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F05765" w14:paraId="2CE1A399" w14:textId="77777777" w:rsidTr="00F05765">
        <w:trPr>
          <w:trHeight w:val="222"/>
        </w:trPr>
        <w:tc>
          <w:tcPr>
            <w:tcW w:w="2500" w:type="dxa"/>
          </w:tcPr>
          <w:p w14:paraId="086D2B4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5F21C07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F05765" w14:paraId="3113015D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74DDC8D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F05765" w14:paraId="47E23615" w14:textId="77777777" w:rsidTr="00F05765">
        <w:trPr>
          <w:trHeight w:val="222"/>
        </w:trPr>
        <w:tc>
          <w:tcPr>
            <w:tcW w:w="2500" w:type="dxa"/>
          </w:tcPr>
          <w:p w14:paraId="4128151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39BDF80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F05765" w14:paraId="5F2C0F05" w14:textId="77777777" w:rsidTr="00F05765">
        <w:trPr>
          <w:trHeight w:val="222"/>
        </w:trPr>
        <w:tc>
          <w:tcPr>
            <w:tcW w:w="2500" w:type="dxa"/>
          </w:tcPr>
          <w:p w14:paraId="4C41AD4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(IR)</w:t>
            </w:r>
          </w:p>
        </w:tc>
        <w:tc>
          <w:tcPr>
            <w:tcW w:w="7500" w:type="dxa"/>
          </w:tcPr>
          <w:p w14:paraId="0EA15AF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F05765" w14:paraId="5198025B" w14:textId="77777777" w:rsidTr="00F05765">
        <w:trPr>
          <w:trHeight w:val="222"/>
        </w:trPr>
        <w:tc>
          <w:tcPr>
            <w:tcW w:w="2500" w:type="dxa"/>
          </w:tcPr>
          <w:p w14:paraId="384929B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14:paraId="69D2A88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F05765" w14:paraId="1B75743D" w14:textId="77777777" w:rsidTr="00F05765">
        <w:trPr>
          <w:trHeight w:val="222"/>
        </w:trPr>
        <w:tc>
          <w:tcPr>
            <w:tcW w:w="2500" w:type="dxa"/>
          </w:tcPr>
          <w:p w14:paraId="4F9F498E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7500" w:type="dxa"/>
          </w:tcPr>
          <w:p w14:paraId="2CD5A70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nm</w:t>
            </w:r>
          </w:p>
        </w:tc>
      </w:tr>
      <w:tr w:rsidR="00F05765" w14:paraId="0298255B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3F9009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F05765" w14:paraId="4F2FF121" w14:textId="77777777" w:rsidTr="00F05765">
        <w:trPr>
          <w:trHeight w:val="222"/>
        </w:trPr>
        <w:tc>
          <w:tcPr>
            <w:tcW w:w="2500" w:type="dxa"/>
          </w:tcPr>
          <w:p w14:paraId="21DDC3A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53A72B2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</w:t>
            </w:r>
          </w:p>
        </w:tc>
      </w:tr>
      <w:tr w:rsidR="00F05765" w14:paraId="3E12E21A" w14:textId="77777777" w:rsidTr="00F05765">
        <w:trPr>
          <w:trHeight w:val="222"/>
        </w:trPr>
        <w:tc>
          <w:tcPr>
            <w:tcW w:w="2500" w:type="dxa"/>
          </w:tcPr>
          <w:p w14:paraId="7D42570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751191C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F05765" w14:paraId="6C3FAFEC" w14:textId="77777777" w:rsidTr="00F05765">
        <w:trPr>
          <w:trHeight w:val="222"/>
        </w:trPr>
        <w:tc>
          <w:tcPr>
            <w:tcW w:w="2500" w:type="dxa"/>
          </w:tcPr>
          <w:p w14:paraId="7578D2B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3737A29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(2304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1296),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</w:p>
          <w:p w14:paraId="6C64A5F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</w:p>
        </w:tc>
      </w:tr>
      <w:tr w:rsidR="00F05765" w14:paraId="7EC7E52B" w14:textId="77777777" w:rsidTr="00F05765">
        <w:trPr>
          <w:trHeight w:val="222"/>
        </w:trPr>
        <w:tc>
          <w:tcPr>
            <w:tcW w:w="2500" w:type="dxa"/>
          </w:tcPr>
          <w:p w14:paraId="624CDDC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39E41A0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6144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F05765" w14:paraId="33081262" w14:textId="77777777" w:rsidTr="00F05765">
        <w:trPr>
          <w:trHeight w:val="222"/>
        </w:trPr>
        <w:tc>
          <w:tcPr>
            <w:tcW w:w="2500" w:type="dxa"/>
          </w:tcPr>
          <w:p w14:paraId="55AFA64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4E8A847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73F38368" w14:textId="77777777" w:rsidTr="00F05765">
        <w:trPr>
          <w:trHeight w:val="222"/>
        </w:trPr>
        <w:tc>
          <w:tcPr>
            <w:tcW w:w="2500" w:type="dxa"/>
          </w:tcPr>
          <w:p w14:paraId="57B614F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7F4E252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F05765" w14:paraId="45477482" w14:textId="77777777" w:rsidTr="00F05765">
        <w:trPr>
          <w:trHeight w:val="222"/>
        </w:trPr>
        <w:tc>
          <w:tcPr>
            <w:tcW w:w="2500" w:type="dxa"/>
          </w:tcPr>
          <w:p w14:paraId="600528F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4100584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F05765" w14:paraId="5F8664B9" w14:textId="77777777" w:rsidTr="00F05765">
        <w:trPr>
          <w:trHeight w:val="222"/>
        </w:trPr>
        <w:tc>
          <w:tcPr>
            <w:tcW w:w="2500" w:type="dxa"/>
          </w:tcPr>
          <w:p w14:paraId="614D7B7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ROI</w:t>
            </w:r>
          </w:p>
        </w:tc>
        <w:tc>
          <w:tcPr>
            <w:tcW w:w="7500" w:type="dxa"/>
          </w:tcPr>
          <w:p w14:paraId="74864EB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6C9A4CA3" w14:textId="77777777" w:rsidTr="00F05765">
        <w:trPr>
          <w:trHeight w:val="222"/>
        </w:trPr>
        <w:tc>
          <w:tcPr>
            <w:tcW w:w="2500" w:type="dxa"/>
          </w:tcPr>
          <w:p w14:paraId="41D2E77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5307C84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F05765" w14:paraId="67BDCFDB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67B000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F05765" w14:paraId="7EC6ED5F" w14:textId="77777777" w:rsidTr="00F05765">
        <w:trPr>
          <w:trHeight w:val="222"/>
        </w:trPr>
        <w:tc>
          <w:tcPr>
            <w:tcW w:w="2500" w:type="dxa"/>
          </w:tcPr>
          <w:p w14:paraId="77DBFC5E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4D6D8CF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</w:tr>
      <w:tr w:rsidR="00F05765" w14:paraId="00F6AC29" w14:textId="77777777" w:rsidTr="00F05765">
        <w:trPr>
          <w:trHeight w:val="222"/>
        </w:trPr>
        <w:tc>
          <w:tcPr>
            <w:tcW w:w="2500" w:type="dxa"/>
          </w:tcPr>
          <w:p w14:paraId="308D547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38ED418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F05765" w14:paraId="12FFFC41" w14:textId="77777777" w:rsidTr="00F05765">
        <w:trPr>
          <w:trHeight w:val="222"/>
        </w:trPr>
        <w:tc>
          <w:tcPr>
            <w:tcW w:w="2500" w:type="dxa"/>
          </w:tcPr>
          <w:p w14:paraId="1237608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</w:p>
        </w:tc>
        <w:tc>
          <w:tcPr>
            <w:tcW w:w="7500" w:type="dxa"/>
          </w:tcPr>
          <w:p w14:paraId="717E3D3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047EE1C3" w14:textId="77777777" w:rsidTr="00F05765">
        <w:trPr>
          <w:trHeight w:val="222"/>
        </w:trPr>
        <w:tc>
          <w:tcPr>
            <w:tcW w:w="2500" w:type="dxa"/>
          </w:tcPr>
          <w:p w14:paraId="017D169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36D7810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Clockwise,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Anti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clockwise</w:t>
            </w:r>
          </w:p>
        </w:tc>
      </w:tr>
      <w:tr w:rsidR="00F05765" w14:paraId="74774CC2" w14:textId="77777777" w:rsidTr="00F05765">
        <w:trPr>
          <w:trHeight w:val="222"/>
        </w:trPr>
        <w:tc>
          <w:tcPr>
            <w:tcW w:w="2500" w:type="dxa"/>
          </w:tcPr>
          <w:p w14:paraId="12A7B57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46E9052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39B54794" w14:textId="77777777" w:rsidTr="00F05765">
        <w:trPr>
          <w:trHeight w:val="222"/>
        </w:trPr>
        <w:tc>
          <w:tcPr>
            <w:tcW w:w="2500" w:type="dxa"/>
          </w:tcPr>
          <w:p w14:paraId="1FC8930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6CBD6AC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21198649" w14:textId="77777777" w:rsidTr="00F05765">
        <w:trPr>
          <w:trHeight w:val="222"/>
        </w:trPr>
        <w:tc>
          <w:tcPr>
            <w:tcW w:w="2500" w:type="dxa"/>
          </w:tcPr>
          <w:p w14:paraId="7A87CE1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46FADDBD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1ABEB499" w14:textId="77777777" w:rsidTr="00F05765">
        <w:trPr>
          <w:trHeight w:val="222"/>
        </w:trPr>
        <w:tc>
          <w:tcPr>
            <w:tcW w:w="2500" w:type="dxa"/>
          </w:tcPr>
          <w:p w14:paraId="6B41643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46ADF5E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F05765" w14:paraId="57BBF48C" w14:textId="77777777" w:rsidTr="00F05765">
        <w:trPr>
          <w:trHeight w:val="222"/>
        </w:trPr>
        <w:tc>
          <w:tcPr>
            <w:tcW w:w="2500" w:type="dxa"/>
          </w:tcPr>
          <w:p w14:paraId="21230EB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Stabilization</w:t>
            </w:r>
          </w:p>
        </w:tc>
        <w:tc>
          <w:tcPr>
            <w:tcW w:w="7500" w:type="dxa"/>
          </w:tcPr>
          <w:p w14:paraId="58F8B17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2D60FF8C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0A1770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F05765" w14:paraId="21C55BDE" w14:textId="77777777" w:rsidTr="00F05765">
        <w:trPr>
          <w:trHeight w:val="222"/>
        </w:trPr>
        <w:tc>
          <w:tcPr>
            <w:tcW w:w="2500" w:type="dxa"/>
          </w:tcPr>
          <w:p w14:paraId="7D385ED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769A8AA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F05765" w14:paraId="21747F14" w14:textId="77777777" w:rsidTr="00F05765">
        <w:trPr>
          <w:trHeight w:val="222"/>
        </w:trPr>
        <w:tc>
          <w:tcPr>
            <w:tcW w:w="2500" w:type="dxa"/>
          </w:tcPr>
          <w:p w14:paraId="2B62269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6F6F71F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F05765" w14:paraId="501E36AC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D3BF47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F05765" w14:paraId="05862E1B" w14:textId="77777777" w:rsidTr="00F05765">
        <w:trPr>
          <w:trHeight w:val="222"/>
        </w:trPr>
        <w:tc>
          <w:tcPr>
            <w:tcW w:w="2500" w:type="dxa"/>
          </w:tcPr>
          <w:p w14:paraId="32243C3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33274B7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</w:t>
            </w:r>
          </w:p>
        </w:tc>
      </w:tr>
      <w:tr w:rsidR="00F05765" w14:paraId="6AE94A76" w14:textId="77777777" w:rsidTr="00F05765">
        <w:trPr>
          <w:trHeight w:val="222"/>
        </w:trPr>
        <w:tc>
          <w:tcPr>
            <w:tcW w:w="2500" w:type="dxa"/>
          </w:tcPr>
          <w:p w14:paraId="07A3858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2747072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F05765" w14:paraId="1920BC28" w14:textId="77777777" w:rsidTr="00F05765">
        <w:trPr>
          <w:trHeight w:val="222"/>
        </w:trPr>
        <w:tc>
          <w:tcPr>
            <w:tcW w:w="2500" w:type="dxa"/>
          </w:tcPr>
          <w:p w14:paraId="12DA8A0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64EDFD7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718DC0D4" w14:textId="77777777" w:rsidTr="00F05765">
        <w:trPr>
          <w:trHeight w:val="222"/>
        </w:trPr>
        <w:tc>
          <w:tcPr>
            <w:tcW w:w="2500" w:type="dxa"/>
          </w:tcPr>
          <w:p w14:paraId="17DF17C9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64A037E9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2A1C7CAC" w14:textId="77777777" w:rsidTr="00F05765">
        <w:trPr>
          <w:trHeight w:val="222"/>
        </w:trPr>
        <w:tc>
          <w:tcPr>
            <w:tcW w:w="2500" w:type="dxa"/>
          </w:tcPr>
          <w:p w14:paraId="662B876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2EF5E34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F05765" w14:paraId="4FADFF1E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1E7AB9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F05765" w14:paraId="3E64F9C5" w14:textId="77777777" w:rsidTr="00F05765">
        <w:trPr>
          <w:trHeight w:val="222"/>
        </w:trPr>
        <w:tc>
          <w:tcPr>
            <w:tcW w:w="2500" w:type="dxa"/>
          </w:tcPr>
          <w:p w14:paraId="6120FE2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49C24F3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F05765" w14:paraId="26022BFC" w14:textId="77777777" w:rsidTr="00F05765">
        <w:trPr>
          <w:trHeight w:val="222"/>
        </w:trPr>
        <w:tc>
          <w:tcPr>
            <w:tcW w:w="2500" w:type="dxa"/>
          </w:tcPr>
          <w:p w14:paraId="42CED4C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13C5CAC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F05765" w14:paraId="04C9C474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C5E32A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F05765" w14:paraId="7BC2128D" w14:textId="77777777" w:rsidTr="00F05765">
        <w:trPr>
          <w:trHeight w:val="222"/>
        </w:trPr>
        <w:tc>
          <w:tcPr>
            <w:tcW w:w="2500" w:type="dxa"/>
          </w:tcPr>
          <w:p w14:paraId="4B8247D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600A072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SSL/TLS,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</w:t>
            </w:r>
          </w:p>
        </w:tc>
      </w:tr>
      <w:tr w:rsidR="00F05765" w14:paraId="50D7DE86" w14:textId="77777777" w:rsidTr="00F05765">
        <w:trPr>
          <w:trHeight w:val="222"/>
        </w:trPr>
        <w:tc>
          <w:tcPr>
            <w:tcW w:w="2500" w:type="dxa"/>
          </w:tcPr>
          <w:p w14:paraId="5F4E96D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64FCC9D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F05765" w14:paraId="4A50D5A5" w14:textId="77777777" w:rsidTr="00F05765">
        <w:trPr>
          <w:trHeight w:val="222"/>
        </w:trPr>
        <w:tc>
          <w:tcPr>
            <w:tcW w:w="2500" w:type="dxa"/>
          </w:tcPr>
          <w:p w14:paraId="048094F9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53DFC33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operator</w:t>
            </w:r>
          </w:p>
        </w:tc>
      </w:tr>
      <w:tr w:rsidR="00F05765" w14:paraId="5F42B192" w14:textId="77777777" w:rsidTr="00F05765">
        <w:trPr>
          <w:trHeight w:val="222"/>
        </w:trPr>
        <w:tc>
          <w:tcPr>
            <w:tcW w:w="2500" w:type="dxa"/>
          </w:tcPr>
          <w:p w14:paraId="1A20EB6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7BF41E7E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F05765" w14:paraId="0FA2C6DC" w14:textId="77777777" w:rsidTr="00F05765">
        <w:trPr>
          <w:trHeight w:val="222"/>
        </w:trPr>
        <w:tc>
          <w:tcPr>
            <w:tcW w:w="2500" w:type="dxa"/>
          </w:tcPr>
          <w:p w14:paraId="1CA31A2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382F74D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F05765" w14:paraId="1779418E" w14:textId="77777777" w:rsidTr="00F05765">
        <w:trPr>
          <w:trHeight w:val="222"/>
        </w:trPr>
        <w:tc>
          <w:tcPr>
            <w:tcW w:w="2500" w:type="dxa"/>
          </w:tcPr>
          <w:p w14:paraId="72B39C7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6F868A6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F05765" w14:paraId="75785CDC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1D4A2D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F05765" w14:paraId="0C8EE8C5" w14:textId="77777777" w:rsidTr="00F05765">
        <w:trPr>
          <w:trHeight w:val="222"/>
        </w:trPr>
        <w:tc>
          <w:tcPr>
            <w:tcW w:w="2500" w:type="dxa"/>
          </w:tcPr>
          <w:p w14:paraId="258F51B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063DD13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12BFB304" w14:textId="77777777" w:rsidTr="00F05765">
        <w:trPr>
          <w:trHeight w:val="222"/>
        </w:trPr>
        <w:tc>
          <w:tcPr>
            <w:tcW w:w="2500" w:type="dxa"/>
          </w:tcPr>
          <w:p w14:paraId="6184883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346B484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1A9E9736" w14:textId="77777777" w:rsidTr="00F05765">
        <w:trPr>
          <w:trHeight w:val="222"/>
        </w:trPr>
        <w:tc>
          <w:tcPr>
            <w:tcW w:w="2500" w:type="dxa"/>
          </w:tcPr>
          <w:p w14:paraId="5F436C4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389DD91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63EA60EF" w14:textId="77777777" w:rsidTr="00F05765">
        <w:trPr>
          <w:trHeight w:val="222"/>
        </w:trPr>
        <w:tc>
          <w:tcPr>
            <w:tcW w:w="2500" w:type="dxa"/>
          </w:tcPr>
          <w:p w14:paraId="511BA12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2C0200ED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13E11967" w14:textId="77777777" w:rsidTr="00F05765">
        <w:trPr>
          <w:trHeight w:val="222"/>
        </w:trPr>
        <w:tc>
          <w:tcPr>
            <w:tcW w:w="2500" w:type="dxa"/>
          </w:tcPr>
          <w:p w14:paraId="31958CB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514309F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22F73ADD" w14:textId="77777777" w:rsidTr="00F05765">
        <w:trPr>
          <w:trHeight w:val="222"/>
        </w:trPr>
        <w:tc>
          <w:tcPr>
            <w:tcW w:w="2500" w:type="dxa"/>
          </w:tcPr>
          <w:p w14:paraId="3D98366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136BA07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26FCA5E2" w14:textId="77777777" w:rsidTr="00F05765">
        <w:trPr>
          <w:trHeight w:val="222"/>
        </w:trPr>
        <w:tc>
          <w:tcPr>
            <w:tcW w:w="2500" w:type="dxa"/>
          </w:tcPr>
          <w:p w14:paraId="0199F70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Network</w:t>
            </w:r>
          </w:p>
        </w:tc>
        <w:tc>
          <w:tcPr>
            <w:tcW w:w="7500" w:type="dxa"/>
          </w:tcPr>
          <w:p w14:paraId="0AA6404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F05765" w14:paraId="7B82ADAA" w14:textId="77777777" w:rsidTr="00F05765">
        <w:trPr>
          <w:trHeight w:val="222"/>
        </w:trPr>
        <w:tc>
          <w:tcPr>
            <w:tcW w:w="2500" w:type="dxa"/>
          </w:tcPr>
          <w:p w14:paraId="4574960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24AC27E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F05765" w14:paraId="326390E9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F4D452C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F05765" w14:paraId="37332B55" w14:textId="77777777" w:rsidTr="00F05765">
        <w:trPr>
          <w:trHeight w:val="222"/>
        </w:trPr>
        <w:tc>
          <w:tcPr>
            <w:tcW w:w="2500" w:type="dxa"/>
          </w:tcPr>
          <w:p w14:paraId="30BB120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13AECEFD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14:paraId="344787D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F05765" w14:paraId="0195D51F" w14:textId="77777777" w:rsidTr="00F05765">
        <w:trPr>
          <w:trHeight w:val="222"/>
        </w:trPr>
        <w:tc>
          <w:tcPr>
            <w:tcW w:w="2500" w:type="dxa"/>
          </w:tcPr>
          <w:p w14:paraId="411228C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70B25BE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057C034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F05765" w14:paraId="2DD1F81C" w14:textId="77777777" w:rsidTr="00F05765">
        <w:trPr>
          <w:trHeight w:val="222"/>
        </w:trPr>
        <w:tc>
          <w:tcPr>
            <w:tcW w:w="2500" w:type="dxa"/>
          </w:tcPr>
          <w:p w14:paraId="6C1DA71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489F9989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(2011/65/EU;(EU)2015/863);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(2012/19/EU);</w:t>
            </w:r>
          </w:p>
        </w:tc>
      </w:tr>
      <w:tr w:rsidR="00F05765" w14:paraId="187B30C8" w14:textId="77777777" w:rsidTr="00F05765">
        <w:trPr>
          <w:trHeight w:val="222"/>
        </w:trPr>
        <w:tc>
          <w:tcPr>
            <w:tcW w:w="2500" w:type="dxa"/>
          </w:tcPr>
          <w:p w14:paraId="6B280DC1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7AA49F2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</w:tc>
      </w:tr>
      <w:tr w:rsidR="00F05765" w14:paraId="4A265751" w14:textId="77777777" w:rsidTr="00F05765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90B1B62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F05765" w14:paraId="3DAF8AC4" w14:textId="77777777" w:rsidTr="00F05765">
        <w:trPr>
          <w:trHeight w:val="222"/>
        </w:trPr>
        <w:tc>
          <w:tcPr>
            <w:tcW w:w="2500" w:type="dxa"/>
          </w:tcPr>
          <w:p w14:paraId="3BF09AA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186A363D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F05765" w14:paraId="59EB38F6" w14:textId="77777777" w:rsidTr="00F05765">
        <w:trPr>
          <w:trHeight w:val="222"/>
        </w:trPr>
        <w:tc>
          <w:tcPr>
            <w:tcW w:w="2500" w:type="dxa"/>
          </w:tcPr>
          <w:p w14:paraId="126B5B6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3B9EE60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F05765" w14:paraId="5814A0B8" w14:textId="77777777" w:rsidTr="00F05765">
        <w:trPr>
          <w:trHeight w:val="222"/>
        </w:trPr>
        <w:tc>
          <w:tcPr>
            <w:tcW w:w="2500" w:type="dxa"/>
          </w:tcPr>
          <w:p w14:paraId="2FF52BD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6B9F448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F05765" w14:paraId="7C4A3538" w14:textId="77777777" w:rsidTr="00F05765">
        <w:trPr>
          <w:trHeight w:val="222"/>
        </w:trPr>
        <w:tc>
          <w:tcPr>
            <w:tcW w:w="2500" w:type="dxa"/>
          </w:tcPr>
          <w:p w14:paraId="2A669D2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3DA84ACB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Ø108.5mm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93.6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(Ø4.3"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3.7")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F05765" w14:paraId="3370366F" w14:textId="77777777" w:rsidTr="00F05765">
        <w:trPr>
          <w:trHeight w:val="222"/>
        </w:trPr>
        <w:tc>
          <w:tcPr>
            <w:tcW w:w="2500" w:type="dxa"/>
          </w:tcPr>
          <w:p w14:paraId="45E89FA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0840A7C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0.26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(0.57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lb.)</w:t>
            </w:r>
            <w:r>
              <w:rPr>
                <w:rFonts w:ascii="Source Sans Pro" w:eastAsia="Source Sans Pro" w:hAnsi="Source Sans Pro"/>
              </w:rPr>
              <w:t xml:space="preserve"> </w:t>
            </w:r>
          </w:p>
        </w:tc>
      </w:tr>
      <w:tr w:rsidR="00F05765" w14:paraId="28E96202" w14:textId="77777777" w:rsidTr="00F05765">
        <w:trPr>
          <w:trHeight w:val="222"/>
        </w:trPr>
        <w:tc>
          <w:tcPr>
            <w:tcW w:w="2500" w:type="dxa"/>
          </w:tcPr>
          <w:p w14:paraId="72E51750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59BC53D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+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Plastic</w:t>
            </w:r>
          </w:p>
        </w:tc>
      </w:tr>
      <w:tr w:rsidR="00F05765" w14:paraId="2E0A1772" w14:textId="77777777" w:rsidTr="00F05765">
        <w:trPr>
          <w:trHeight w:val="222"/>
        </w:trPr>
        <w:tc>
          <w:tcPr>
            <w:tcW w:w="2500" w:type="dxa"/>
          </w:tcPr>
          <w:p w14:paraId="1C61A6B8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694598F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F05765" w14:paraId="0F038C86" w14:textId="77777777" w:rsidTr="00F05765">
        <w:trPr>
          <w:trHeight w:val="222"/>
        </w:trPr>
        <w:tc>
          <w:tcPr>
            <w:tcW w:w="2500" w:type="dxa"/>
          </w:tcPr>
          <w:p w14:paraId="5432307A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247A9DC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F05765" w14:paraId="6E36875D" w14:textId="77777777" w:rsidTr="00F05765">
        <w:trPr>
          <w:trHeight w:val="222"/>
        </w:trPr>
        <w:tc>
          <w:tcPr>
            <w:tcW w:w="2500" w:type="dxa"/>
          </w:tcPr>
          <w:p w14:paraId="1632B11F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31C1ADD5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F05765" w14:paraId="431964B9" w14:textId="77777777" w:rsidTr="00F05765">
        <w:trPr>
          <w:trHeight w:val="222"/>
        </w:trPr>
        <w:tc>
          <w:tcPr>
            <w:tcW w:w="2500" w:type="dxa"/>
          </w:tcPr>
          <w:p w14:paraId="3CF3E376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7369F643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F05765" w14:paraId="05B5E3FA" w14:textId="77777777" w:rsidTr="00F05765">
        <w:trPr>
          <w:trHeight w:val="222"/>
        </w:trPr>
        <w:tc>
          <w:tcPr>
            <w:tcW w:w="2500" w:type="dxa"/>
          </w:tcPr>
          <w:p w14:paraId="4039D4C4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05A42897" w14:textId="77777777" w:rsidR="00B9716B" w:rsidRPr="0009769C" w:rsidRDefault="002E6D53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Vietnamese</w:t>
            </w:r>
          </w:p>
        </w:tc>
      </w:tr>
    </w:tbl>
    <w:p w14:paraId="2DF7AD5C" w14:textId="77777777" w:rsidR="00B9716B" w:rsidRPr="0071559B" w:rsidRDefault="002E6D53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11C27D77" w14:textId="77777777" w:rsidR="008731EB" w:rsidRDefault="002E6D53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5B2B765E" wp14:editId="2D68E165">
            <wp:extent cx="6005790" cy="4366114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36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3E5F1" w14:textId="77777777" w:rsidR="006A32E5" w:rsidRPr="006A32E5" w:rsidRDefault="002E6D53" w:rsidP="006A32E5">
      <w:pPr>
        <w:keepNext/>
      </w:pPr>
    </w:p>
    <w:p w14:paraId="70142DDA" w14:textId="77777777" w:rsidR="00B9716B" w:rsidRDefault="002E6D53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17EA2" w14:textId="77777777" w:rsidR="002E6D53" w:rsidRDefault="002E6D53">
      <w:pPr>
        <w:spacing w:before="0" w:after="0"/>
      </w:pPr>
      <w:r>
        <w:separator/>
      </w:r>
    </w:p>
  </w:endnote>
  <w:endnote w:type="continuationSeparator" w:id="0">
    <w:p w14:paraId="4A740943" w14:textId="77777777" w:rsidR="002E6D53" w:rsidRDefault="002E6D5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E96F5" w14:textId="77777777" w:rsidR="00B9716B" w:rsidRDefault="002E6D53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5C17966" wp14:editId="5A5B1F3C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3C097" w14:textId="77777777" w:rsidR="00B9716B" w:rsidRDefault="002E6D53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4CA3130" wp14:editId="0BCDE9F7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18B7304E" w14:textId="77777777" w:rsidR="0081415D" w:rsidRPr="0081415D" w:rsidRDefault="002E6D53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54724C">
          <w:rPr>
            <w:noProof/>
            <w:color w:val="808080" w:themeColor="background1" w:themeShade="80"/>
            <w:sz w:val="13"/>
            <w:szCs w:val="15"/>
            <w:lang w:val="zh-CN"/>
          </w:rPr>
          <w:t>2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46C4D41C" w14:textId="77777777" w:rsidR="0081415D" w:rsidRDefault="002E6D53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48FD" w14:textId="77777777" w:rsidR="0081415D" w:rsidRPr="0081415D" w:rsidRDefault="002E6D53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BEEC9" w14:textId="77777777" w:rsidR="002E6D53" w:rsidRDefault="002E6D53">
      <w:pPr>
        <w:spacing w:before="0" w:after="0"/>
      </w:pPr>
      <w:r>
        <w:separator/>
      </w:r>
    </w:p>
  </w:footnote>
  <w:footnote w:type="continuationSeparator" w:id="0">
    <w:p w14:paraId="46CC6FD1" w14:textId="77777777" w:rsidR="002E6D53" w:rsidRDefault="002E6D5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12488" w14:textId="77777777" w:rsidR="00B9716B" w:rsidRDefault="002E6D53">
    <w:r>
      <w:rPr>
        <w:noProof/>
      </w:rPr>
      <w:drawing>
        <wp:anchor distT="0" distB="0" distL="114300" distR="114300" simplePos="0" relativeHeight="251670528" behindDoc="0" locked="0" layoutInCell="1" allowOverlap="1" wp14:anchorId="49B17129" wp14:editId="374F116E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5C7323" wp14:editId="48B9FF2C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75732C" w14:textId="77777777" w:rsidR="00B9716B" w:rsidRDefault="002E6D53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27F25C2" wp14:editId="02D8571A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09228D5" wp14:editId="4235498D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4F234CC6" w14:textId="77777777" w:rsidR="00B9716B" w:rsidRDefault="002E6D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CA1F3" w14:textId="7D0A5271" w:rsidR="00B9716B" w:rsidRDefault="002E6D53">
    <w:r>
      <w:rPr>
        <w:noProof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11536C5C" wp14:editId="4870B97F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16796A" w14:textId="77366695" w:rsidR="004E2C46" w:rsidRPr="001D147F" w:rsidRDefault="00463725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Source Sans Pro" w:hAnsi="Source Sans Pro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463725">
                            <w:rPr>
                              <w:rFonts w:ascii="Source Sans Pro" w:eastAsia="Source Sans Pro" w:hAnsi="Source Sans Pro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E1T-4F28-DL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536C5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0716796A" w14:textId="77366695" w:rsidR="004E2C46" w:rsidRPr="001D147F" w:rsidRDefault="00463725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Source Sans Pro" w:hAnsi="Source Sans Pro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463725">
                      <w:rPr>
                        <w:rFonts w:ascii="Source Sans Pro" w:eastAsia="Source Sans Pro" w:hAnsi="Source Sans Pro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E1T-4F28-DL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7892032" wp14:editId="52A4D696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8C909B8" wp14:editId="7386876C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5648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12C1" w14:textId="18C64D6C" w:rsidR="000B1D18" w:rsidRDefault="002E6D53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75954F04" wp14:editId="7C0545AF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2576" behindDoc="0" locked="0" layoutInCell="1" allowOverlap="1" wp14:anchorId="714F46E1" wp14:editId="095F0CC5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542.5pt;height:534pt" o:bullet="t">
        <v:imagedata r:id="rId1" o:title=""/>
      </v:shape>
    </w:pict>
  </w:numPicBullet>
  <w:numPicBullet w:numPicBulletId="1">
    <w:pict>
      <v:shape w14:anchorId="25E4742F" id="_x0000_i1067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765"/>
    <w:rsid w:val="002E6D53"/>
    <w:rsid w:val="00463725"/>
    <w:rsid w:val="00F05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96CEE"/>
  <w15:docId w15:val="{701289C0-A51F-4AC8-8D84-BD15A59B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BA265B4-103F-4B64-968E-029DD7CCA4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56</TotalTime>
  <Pages>1</Pages>
  <Words>632</Words>
  <Characters>3607</Characters>
  <Application>Microsoft Office Word</Application>
  <DocSecurity>0</DocSecurity>
  <Lines>30</Lines>
  <Paragraphs>8</Paragraphs>
  <ScaleCrop>false</ScaleCrop>
  <Company>h3c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8</cp:revision>
  <cp:lastPrinted>2025-03-21T02:05:00Z</cp:lastPrinted>
  <dcterms:created xsi:type="dcterms:W3CDTF">2025-08-01T09:51:00Z</dcterms:created>
  <dcterms:modified xsi:type="dcterms:W3CDTF">2026-09-29T06:23:00Z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