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5" o:title="未标题-1" recolor="t" type="frame"/>
    </v:background>
  </w:background>
  <w:body>
    <w:p w14:paraId="1CF1510C" w14:textId="19C9D8A7" w:rsidR="00B9716B" w:rsidRPr="001D147F" w:rsidRDefault="00D24C7F" w:rsidP="001D147F">
      <w:pPr>
        <w:pStyle w:val="2"/>
        <w:spacing w:before="0" w:after="0" w:line="60" w:lineRule="auto"/>
        <w:rPr>
          <w:rFonts w:ascii="Source Sans Pro" w:eastAsia="Source Sans Pro" w:hAnsi="Source Sans Pro"/>
          <w:b/>
          <w:bCs w:val="0"/>
          <w:color w:val="FFFFFF" w:themeColor="background1"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EECFB9" wp14:editId="7ED3D5E9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5854262" cy="935355"/>
                <wp:effectExtent l="0" t="0" r="0" b="0"/>
                <wp:wrapNone/>
                <wp:docPr id="1328295598" name="矩形: 单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262" cy="935355"/>
                        </a:xfrm>
                        <a:prstGeom prst="round1Rect">
                          <a:avLst/>
                        </a:prstGeom>
                        <a:solidFill>
                          <a:srgbClr val="4282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6C3ED" w14:textId="77777777" w:rsidR="00363C96" w:rsidRPr="00363C96" w:rsidRDefault="00D24C7F" w:rsidP="00363C96">
                            <w:pPr>
                              <w:spacing w:line="400" w:lineRule="exact"/>
                              <w:ind w:firstLineChars="150" w:firstLine="42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8MP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HD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ColorHunter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With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Smart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Dual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Light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Fixed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Turret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Network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Camera</w:t>
                            </w:r>
                          </w:p>
                          <w:p w14:paraId="25473CF5" w14:textId="691646DC" w:rsidR="004F5BE6" w:rsidRPr="00363C96" w:rsidRDefault="00B45B36" w:rsidP="00B45B36">
                            <w:pPr>
                              <w:spacing w:line="400" w:lineRule="exact"/>
                              <w:ind w:firstLineChars="100" w:firstLine="40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45B36"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E1T-8F28-DL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ECFB9" id="矩形: 单圆角 2" o:spid="_x0000_s1026" style="position:absolute;margin-left:0;margin-top:0;width:460.95pt;height:73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854262,935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" adj="-11796480,,5400" path="m,l5698366,v86099,,155896,69797,155896,155896l5854262,935355,,935355,,xe" fillcolor="#4282b8" stroked="f" strokeweight="2pt">
                <v:stroke joinstyle="miter"/>
                <v:formulas/>
                <v:path arrowok="t" o:connecttype="custom" o:connectlocs="0,0;5698366,0;5854262,155896;5854262,935355;0,935355;0,0" o:connectangles="0,0,0,0,0,0" textboxrect="0,0,5854262,935355"/>
                <v:textbox style="mso-fit-shape-to-text:t">
                  <w:txbxContent>
                    <w:p w14:paraId="5676C3ED" w14:textId="77777777" w:rsidR="00363C96" w:rsidRPr="00363C96" w:rsidRDefault="00D24C7F" w:rsidP="00363C96">
                      <w:pPr>
                        <w:spacing w:line="400" w:lineRule="exact"/>
                        <w:ind w:firstLineChars="150" w:firstLine="422"/>
                        <w:jc w:val="left"/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8MP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HD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ColorHunter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With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Smart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Dual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Light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Fixed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Turret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Network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Camera</w:t>
                      </w:r>
                    </w:p>
                    <w:p w14:paraId="25473CF5" w14:textId="691646DC" w:rsidR="004F5BE6" w:rsidRPr="00363C96" w:rsidRDefault="00B45B36" w:rsidP="00B45B36">
                      <w:pPr>
                        <w:spacing w:line="400" w:lineRule="exact"/>
                        <w:ind w:firstLineChars="100" w:firstLine="402"/>
                        <w:jc w:val="left"/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</w:pPr>
                      <w:r w:rsidRPr="00B45B36"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E1T-8F28-DL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0BF0569" w14:textId="10DC38C5" w:rsidR="00B9716B" w:rsidRPr="001D147F" w:rsidRDefault="00B45B36" w:rsidP="001D147F">
      <w:pPr>
        <w:pStyle w:val="2"/>
        <w:spacing w:before="0" w:after="0" w:line="60" w:lineRule="auto"/>
        <w:rPr>
          <w:rFonts w:ascii="Source Sans Pro" w:hAnsi="Source Sans Pro"/>
          <w:b/>
          <w:bCs w:val="0"/>
          <w:color w:val="FFFFFF" w:themeColor="background1"/>
          <w:sz w:val="28"/>
          <w:szCs w:val="24"/>
        </w:rPr>
      </w:pPr>
      <w:bookmarkStart w:id="0" w:name="_Hlk241584432"/>
      <w:bookmarkEnd w:id="0"/>
      <w:r>
        <w:rPr>
          <w:rFonts w:ascii="Source Sans Pro" w:eastAsia="Source Sans Pro" w:hAnsi="Source Sans Pro"/>
          <w:b/>
          <w:noProof/>
          <w:color w:val="2277D4"/>
          <w:sz w:val="40"/>
          <w:szCs w:val="36"/>
        </w:rPr>
        <w:drawing>
          <wp:anchor distT="0" distB="0" distL="114300" distR="114300" simplePos="0" relativeHeight="251659264" behindDoc="0" locked="0" layoutInCell="1" allowOverlap="1" wp14:anchorId="58EAEDF9" wp14:editId="6B7AAA4A">
            <wp:simplePos x="0" y="0"/>
            <wp:positionH relativeFrom="margin">
              <wp:align>left</wp:align>
            </wp:positionH>
            <wp:positionV relativeFrom="paragraph">
              <wp:posOffset>711591</wp:posOffset>
            </wp:positionV>
            <wp:extent cx="2760784" cy="155328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784" cy="155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4C7F"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  <w:r w:rsidR="00D24C7F">
        <w:br w:type="textWrapping" w:clear="all"/>
      </w:r>
    </w:p>
    <w:p w14:paraId="6B3F74FE" w14:textId="4CC73229" w:rsidR="005F3A32" w:rsidRDefault="00D24C7F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7C782B2E" w14:textId="78CE8D2D" w:rsidR="005F3A32" w:rsidRDefault="00D24C7F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291D8E1B" w14:textId="134E94F6" w:rsidR="005F3A32" w:rsidRDefault="00D24C7F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6DE1682A" w14:textId="77777777" w:rsidR="005F3A32" w:rsidRDefault="00D24C7F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7B660299" w14:textId="77777777" w:rsidR="005F3A32" w:rsidRDefault="00D24C7F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137EA4CA" w14:textId="5BE3D915" w:rsidR="000A4323" w:rsidRDefault="00D24C7F" w:rsidP="00626987">
      <w:pPr>
        <w:pStyle w:val="af8"/>
        <w:spacing w:before="0" w:after="0"/>
        <w:jc w:val="left"/>
      </w:pPr>
    </w:p>
    <w:p w14:paraId="4F0BF2BD" w14:textId="77777777" w:rsidR="00B45B36" w:rsidRDefault="00B45B36" w:rsidP="00626987">
      <w:pPr>
        <w:pStyle w:val="af8"/>
        <w:spacing w:before="0" w:after="0"/>
        <w:jc w:val="left"/>
        <w:rPr>
          <w:rFonts w:hint="eastAsia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98"/>
      </w:tblGrid>
      <w:tr w:rsidR="00D258EB" w14:paraId="071F02F0" w14:textId="77777777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7C84A0F0" w14:textId="77777777" w:rsidR="00626987" w:rsidRDefault="00D24C7F" w:rsidP="00717B90">
            <w:pPr>
              <w:pStyle w:val="af8"/>
              <w:jc w:val="left"/>
            </w:pPr>
            <w:r>
              <w:rPr>
                <w:rFonts w:hint="eastAsia"/>
                <w:noProof/>
              </w:rPr>
              <w:drawing>
                <wp:inline distT="0" distB="0" distL="0" distR="0" wp14:anchorId="63DAD2F1" wp14:editId="5CDB4372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62B74979" wp14:editId="2C8A97BA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5BEB7C35" wp14:editId="7408DB96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2DCFDA2" wp14:editId="42FAF84F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3114BAFA" wp14:editId="0355DF37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0610505" wp14:editId="750A4198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25834793" wp14:editId="385DA6D9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7BD6A181" wp14:editId="73FEC76C">
                  <wp:extent cx="583721" cy="583721"/>
                  <wp:effectExtent l="0" t="0" r="0" b="0"/>
                  <wp:docPr id="122" name="图片 12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12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14:paraId="4BC06C75" w14:textId="77777777" w:rsidR="001D147F" w:rsidRPr="00717B90" w:rsidRDefault="00D24C7F" w:rsidP="00717B90">
      <w:pPr>
        <w:pStyle w:val="af8"/>
        <w:jc w:val="left"/>
      </w:pPr>
    </w:p>
    <w:p w14:paraId="13A61CFB" w14:textId="6C4CEDBD" w:rsidR="0009769C" w:rsidRPr="00B45B36" w:rsidRDefault="00D24C7F" w:rsidP="00B45B36">
      <w:pPr>
        <w:ind w:left="420" w:firstLineChars="416" w:firstLine="333"/>
        <w:jc w:val="left"/>
        <w:rPr>
          <w:rFonts w:ascii="Source Sans Pro" w:eastAsiaTheme="minorEastAsia" w:hAnsi="Source Sans Pro" w:hint="eastAsia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14:paraId="66B29802" w14:textId="77777777" w:rsidR="00B9716B" w:rsidRPr="0071559B" w:rsidRDefault="00D24C7F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Features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6C7E61DC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8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1/2.7"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CMOS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sensor</w:t>
      </w:r>
    </w:p>
    <w:p w14:paraId="477D2CA8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8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(3840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2160)@20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(3072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1728)@30/25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(2560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1440)@30/25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(1920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</w:t>
      </w:r>
    </w:p>
    <w:p w14:paraId="28270D10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H.264,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MJPEG</w:t>
      </w:r>
    </w:p>
    <w:p w14:paraId="7D2CE518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120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dB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true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WDR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enables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clear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strong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scene</w:t>
      </w:r>
    </w:p>
    <w:p w14:paraId="3E5DB218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9:16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corridor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mode</w:t>
      </w:r>
    </w:p>
    <w:p w14:paraId="2B861D9C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Built</w:t>
      </w:r>
      <w:r>
        <w:rPr>
          <w:rFonts w:eastAsia="Source Sans Pro"/>
        </w:rPr>
        <w:noBreakHyphen/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mic</w:t>
      </w:r>
    </w:p>
    <w:p w14:paraId="532AA9CF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(98.4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ft.)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14:paraId="26C1569F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MicroSD,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512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GB</w:t>
      </w:r>
    </w:p>
    <w:p w14:paraId="6224E53B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IP67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protection</w:t>
      </w:r>
    </w:p>
    <w:p w14:paraId="3C7AEF9C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PoE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power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supply</w:t>
      </w:r>
    </w:p>
    <w:p w14:paraId="53471215" w14:textId="77777777" w:rsidR="006A32E5" w:rsidRPr="00B62D60" w:rsidRDefault="00D24C7F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3</w:t>
      </w:r>
      <w:r>
        <w:rPr>
          <w:rFonts w:eastAsia="Source Sans Pro"/>
        </w:rPr>
        <w:noBreakHyphen/>
      </w:r>
      <w:r>
        <w:rPr>
          <w:rFonts w:eastAsia="Source Sans Pro"/>
        </w:rPr>
        <w:t>axis</w:t>
      </w:r>
    </w:p>
    <w:p w14:paraId="688D845F" w14:textId="77777777" w:rsidR="00B9716B" w:rsidRPr="0071559B" w:rsidRDefault="00D24C7F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Specifications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 w:firstRow="1" w:lastRow="0" w:firstColumn="1" w:lastColumn="0" w:noHBand="0" w:noVBand="1"/>
      </w:tblPr>
      <w:tblGrid>
        <w:gridCol w:w="2500"/>
        <w:gridCol w:w="7500"/>
      </w:tblGrid>
      <w:tr w:rsidR="00D258EB" w14:paraId="01F95D29" w14:textId="77777777" w:rsidTr="00D258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500" w:type="dxa"/>
            <w:shd w:val="clear" w:color="auto" w:fill="A1A1A1"/>
          </w:tcPr>
          <w:p w14:paraId="181C1B10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7500" w:type="dxa"/>
            <w:shd w:val="clear" w:color="auto" w:fill="A1A1A1"/>
          </w:tcPr>
          <w:p w14:paraId="0946F388" w14:textId="4BFC3E69" w:rsidR="00B9716B" w:rsidRPr="0009769C" w:rsidRDefault="00B45B36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 w:rsidRPr="00B45B36"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E1T-8F28-DL</w:t>
            </w:r>
          </w:p>
        </w:tc>
      </w:tr>
      <w:tr w:rsidR="00D258EB" w14:paraId="45BE9376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6779C93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D258EB" w14:paraId="33876B13" w14:textId="77777777" w:rsidTr="00D258EB">
        <w:trPr>
          <w:trHeight w:val="222"/>
        </w:trPr>
        <w:tc>
          <w:tcPr>
            <w:tcW w:w="2500" w:type="dxa"/>
          </w:tcPr>
          <w:p w14:paraId="3B2C0177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7500" w:type="dxa"/>
          </w:tcPr>
          <w:p w14:paraId="224105C7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</w:p>
        </w:tc>
      </w:tr>
      <w:tr w:rsidR="00D258EB" w14:paraId="51C3BC66" w14:textId="77777777" w:rsidTr="00D258EB">
        <w:trPr>
          <w:trHeight w:val="222"/>
        </w:trPr>
        <w:tc>
          <w:tcPr>
            <w:tcW w:w="2500" w:type="dxa"/>
          </w:tcPr>
          <w:p w14:paraId="6D239230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7500" w:type="dxa"/>
          </w:tcPr>
          <w:p w14:paraId="08AC36EC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1/2.7"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CMOS</w:t>
            </w:r>
          </w:p>
        </w:tc>
      </w:tr>
      <w:tr w:rsidR="00D258EB" w14:paraId="05DAFB58" w14:textId="77777777" w:rsidTr="00D258EB">
        <w:trPr>
          <w:trHeight w:val="222"/>
        </w:trPr>
        <w:tc>
          <w:tcPr>
            <w:tcW w:w="2500" w:type="dxa"/>
          </w:tcPr>
          <w:p w14:paraId="5D1F6587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14:paraId="1886C908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0.005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Lux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(F1.6,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AGC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Lux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</w:tr>
      <w:tr w:rsidR="00D258EB" w14:paraId="539D1FB4" w14:textId="77777777" w:rsidTr="00D258EB">
        <w:trPr>
          <w:trHeight w:val="222"/>
        </w:trPr>
        <w:tc>
          <w:tcPr>
            <w:tcW w:w="2500" w:type="dxa"/>
          </w:tcPr>
          <w:p w14:paraId="3CE924BA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Day/Night</w:t>
            </w:r>
          </w:p>
        </w:tc>
        <w:tc>
          <w:tcPr>
            <w:tcW w:w="7500" w:type="dxa"/>
          </w:tcPr>
          <w:p w14:paraId="5732D188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cut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switch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(ICR)</w:t>
            </w:r>
          </w:p>
        </w:tc>
      </w:tr>
      <w:tr w:rsidR="00D258EB" w14:paraId="67A185B7" w14:textId="77777777" w:rsidTr="00D258EB">
        <w:trPr>
          <w:trHeight w:val="222"/>
        </w:trPr>
        <w:tc>
          <w:tcPr>
            <w:tcW w:w="2500" w:type="dxa"/>
          </w:tcPr>
          <w:p w14:paraId="4DD6194D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7500" w:type="dxa"/>
          </w:tcPr>
          <w:p w14:paraId="299581CE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~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1/100000s</w:t>
            </w:r>
          </w:p>
        </w:tc>
      </w:tr>
      <w:tr w:rsidR="00D258EB" w14:paraId="545C94CA" w14:textId="77777777" w:rsidTr="00D258EB">
        <w:trPr>
          <w:trHeight w:val="222"/>
        </w:trPr>
        <w:tc>
          <w:tcPr>
            <w:tcW w:w="2500" w:type="dxa"/>
          </w:tcPr>
          <w:p w14:paraId="3A939B11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Angle</w:t>
            </w:r>
          </w:p>
        </w:tc>
        <w:tc>
          <w:tcPr>
            <w:tcW w:w="7500" w:type="dxa"/>
          </w:tcPr>
          <w:p w14:paraId="4BB0AFFF" w14:textId="77777777" w:rsidR="00B9716B" w:rsidRPr="0009769C" w:rsidRDefault="00D24C7F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Tilt: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Rotate: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D258EB" w14:paraId="4AD45551" w14:textId="77777777" w:rsidTr="00D258EB">
        <w:trPr>
          <w:trHeight w:val="222"/>
        </w:trPr>
        <w:tc>
          <w:tcPr>
            <w:tcW w:w="2500" w:type="dxa"/>
          </w:tcPr>
          <w:p w14:paraId="7EC4EA5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7500" w:type="dxa"/>
          </w:tcPr>
          <w:p w14:paraId="635EE717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&gt;56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D258EB" w14:paraId="1B7D5117" w14:textId="77777777" w:rsidTr="00D258EB">
        <w:trPr>
          <w:trHeight w:val="222"/>
        </w:trPr>
        <w:tc>
          <w:tcPr>
            <w:tcW w:w="2500" w:type="dxa"/>
          </w:tcPr>
          <w:p w14:paraId="4ED9D6D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7500" w:type="dxa"/>
          </w:tcPr>
          <w:p w14:paraId="1614152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D258EB" w14:paraId="62ECD6AE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19CAEDB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D258EB" w14:paraId="0C56859A" w14:textId="77777777" w:rsidTr="00D258EB">
        <w:trPr>
          <w:trHeight w:val="222"/>
        </w:trPr>
        <w:tc>
          <w:tcPr>
            <w:tcW w:w="2500" w:type="dxa"/>
          </w:tcPr>
          <w:p w14:paraId="32F4CA3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Length</w:t>
            </w:r>
          </w:p>
        </w:tc>
        <w:tc>
          <w:tcPr>
            <w:tcW w:w="7500" w:type="dxa"/>
          </w:tcPr>
          <w:p w14:paraId="73FEAD98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D258EB" w14:paraId="5BC4FF02" w14:textId="77777777" w:rsidTr="00D258EB">
        <w:trPr>
          <w:trHeight w:val="222"/>
        </w:trPr>
        <w:tc>
          <w:tcPr>
            <w:tcW w:w="2500" w:type="dxa"/>
          </w:tcPr>
          <w:p w14:paraId="6E500F47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106708B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D258EB" w14:paraId="541DFE67" w14:textId="77777777" w:rsidTr="00D258EB">
        <w:trPr>
          <w:trHeight w:val="222"/>
        </w:trPr>
        <w:tc>
          <w:tcPr>
            <w:tcW w:w="2500" w:type="dxa"/>
          </w:tcPr>
          <w:p w14:paraId="2F77DCF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7500" w:type="dxa"/>
          </w:tcPr>
          <w:p w14:paraId="24650FDB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F1.6</w:t>
            </w:r>
          </w:p>
        </w:tc>
      </w:tr>
      <w:tr w:rsidR="00D258EB" w14:paraId="584BBD03" w14:textId="77777777" w:rsidTr="00D258EB">
        <w:trPr>
          <w:trHeight w:val="222"/>
        </w:trPr>
        <w:tc>
          <w:tcPr>
            <w:tcW w:w="2500" w:type="dxa"/>
          </w:tcPr>
          <w:p w14:paraId="1DB597F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(H)</w:t>
            </w:r>
          </w:p>
        </w:tc>
        <w:tc>
          <w:tcPr>
            <w:tcW w:w="7500" w:type="dxa"/>
          </w:tcPr>
          <w:p w14:paraId="5A9319A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100.8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D258EB" w14:paraId="22D85E55" w14:textId="77777777" w:rsidTr="00D258EB">
        <w:trPr>
          <w:trHeight w:val="222"/>
        </w:trPr>
        <w:tc>
          <w:tcPr>
            <w:tcW w:w="2500" w:type="dxa"/>
          </w:tcPr>
          <w:p w14:paraId="6C9EEF68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(V)</w:t>
            </w:r>
          </w:p>
        </w:tc>
        <w:tc>
          <w:tcPr>
            <w:tcW w:w="7500" w:type="dxa"/>
          </w:tcPr>
          <w:p w14:paraId="2853686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55.8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D258EB" w14:paraId="276FFDAF" w14:textId="77777777" w:rsidTr="00D258EB">
        <w:trPr>
          <w:trHeight w:val="222"/>
        </w:trPr>
        <w:tc>
          <w:tcPr>
            <w:tcW w:w="2500" w:type="dxa"/>
          </w:tcPr>
          <w:p w14:paraId="61A7977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(D)</w:t>
            </w:r>
          </w:p>
        </w:tc>
        <w:tc>
          <w:tcPr>
            <w:tcW w:w="7500" w:type="dxa"/>
          </w:tcPr>
          <w:p w14:paraId="756B10C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105.7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D258EB" w14:paraId="62C4E6D8" w14:textId="77777777" w:rsidTr="00D258EB">
        <w:trPr>
          <w:trHeight w:val="222"/>
        </w:trPr>
        <w:tc>
          <w:tcPr>
            <w:tcW w:w="2500" w:type="dxa"/>
          </w:tcPr>
          <w:p w14:paraId="0E63F66C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2BF14A87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D258EB" w14:paraId="3A80B9B8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6D8E97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D258EB" w14:paraId="1D228E55" w14:textId="77777777" w:rsidTr="00D258EB">
        <w:trPr>
          <w:trHeight w:val="222"/>
        </w:trPr>
        <w:tc>
          <w:tcPr>
            <w:tcW w:w="2500" w:type="dxa"/>
          </w:tcPr>
          <w:p w14:paraId="7761929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(Lens)</w:t>
            </w:r>
          </w:p>
        </w:tc>
        <w:tc>
          <w:tcPr>
            <w:tcW w:w="7500" w:type="dxa"/>
          </w:tcPr>
          <w:p w14:paraId="7542C23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D258EB" w14:paraId="02B559EB" w14:textId="77777777" w:rsidTr="00D258EB">
        <w:trPr>
          <w:trHeight w:val="222"/>
        </w:trPr>
        <w:tc>
          <w:tcPr>
            <w:tcW w:w="2500" w:type="dxa"/>
          </w:tcPr>
          <w:p w14:paraId="51BB033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(Detect)</w:t>
            </w:r>
          </w:p>
        </w:tc>
        <w:tc>
          <w:tcPr>
            <w:tcW w:w="7500" w:type="dxa"/>
          </w:tcPr>
          <w:p w14:paraId="0E76E82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84.0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(275.6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D258EB" w14:paraId="6C3EC82D" w14:textId="77777777" w:rsidTr="00D258EB">
        <w:trPr>
          <w:trHeight w:val="222"/>
        </w:trPr>
        <w:tc>
          <w:tcPr>
            <w:tcW w:w="2500" w:type="dxa"/>
          </w:tcPr>
          <w:p w14:paraId="02474AD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(Observe)</w:t>
            </w:r>
          </w:p>
        </w:tc>
        <w:tc>
          <w:tcPr>
            <w:tcW w:w="7500" w:type="dxa"/>
          </w:tcPr>
          <w:p w14:paraId="040FC68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33.6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(110.2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D258EB" w14:paraId="69BCDF4F" w14:textId="77777777" w:rsidTr="00D258EB">
        <w:trPr>
          <w:trHeight w:val="222"/>
        </w:trPr>
        <w:tc>
          <w:tcPr>
            <w:tcW w:w="2500" w:type="dxa"/>
          </w:tcPr>
          <w:p w14:paraId="3F925AF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(Recognize)</w:t>
            </w:r>
          </w:p>
        </w:tc>
        <w:tc>
          <w:tcPr>
            <w:tcW w:w="7500" w:type="dxa"/>
          </w:tcPr>
          <w:p w14:paraId="6CB7FEF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16.8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(55.1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D258EB" w14:paraId="176D94BC" w14:textId="77777777" w:rsidTr="00D258EB">
        <w:trPr>
          <w:trHeight w:val="222"/>
        </w:trPr>
        <w:tc>
          <w:tcPr>
            <w:tcW w:w="2500" w:type="dxa"/>
          </w:tcPr>
          <w:p w14:paraId="0DCFBF88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(Identify)</w:t>
            </w:r>
          </w:p>
        </w:tc>
        <w:tc>
          <w:tcPr>
            <w:tcW w:w="7500" w:type="dxa"/>
          </w:tcPr>
          <w:p w14:paraId="75F3721C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(27.6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D258EB" w14:paraId="42EBE346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1EFADD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D258EB" w14:paraId="63CE68F1" w14:textId="77777777" w:rsidTr="00D258EB">
        <w:trPr>
          <w:trHeight w:val="222"/>
        </w:trPr>
        <w:tc>
          <w:tcPr>
            <w:tcW w:w="2500" w:type="dxa"/>
          </w:tcPr>
          <w:p w14:paraId="6E7ABEA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  <w:tc>
          <w:tcPr>
            <w:tcW w:w="7500" w:type="dxa"/>
          </w:tcPr>
          <w:p w14:paraId="75F219A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</w:tr>
      <w:tr w:rsidR="00D258EB" w14:paraId="2E3644A5" w14:textId="77777777" w:rsidTr="00D258EB">
        <w:trPr>
          <w:trHeight w:val="222"/>
        </w:trPr>
        <w:tc>
          <w:tcPr>
            <w:tcW w:w="2500" w:type="dxa"/>
          </w:tcPr>
          <w:p w14:paraId="009CC098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(IR)</w:t>
            </w:r>
          </w:p>
        </w:tc>
        <w:tc>
          <w:tcPr>
            <w:tcW w:w="7500" w:type="dxa"/>
          </w:tcPr>
          <w:p w14:paraId="18952EEF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D258EB" w14:paraId="2A9B416B" w14:textId="77777777" w:rsidTr="00D258EB">
        <w:trPr>
          <w:trHeight w:val="222"/>
        </w:trPr>
        <w:tc>
          <w:tcPr>
            <w:tcW w:w="2500" w:type="dxa"/>
          </w:tcPr>
          <w:p w14:paraId="72F4274C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Light)</w:t>
            </w:r>
          </w:p>
        </w:tc>
        <w:tc>
          <w:tcPr>
            <w:tcW w:w="7500" w:type="dxa"/>
          </w:tcPr>
          <w:p w14:paraId="1B947D6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D258EB" w14:paraId="6BF17585" w14:textId="77777777" w:rsidTr="00D258EB">
        <w:trPr>
          <w:trHeight w:val="222"/>
        </w:trPr>
        <w:tc>
          <w:tcPr>
            <w:tcW w:w="2500" w:type="dxa"/>
          </w:tcPr>
          <w:p w14:paraId="2129626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Wavelength</w:t>
            </w:r>
          </w:p>
        </w:tc>
        <w:tc>
          <w:tcPr>
            <w:tcW w:w="7500" w:type="dxa"/>
          </w:tcPr>
          <w:p w14:paraId="4BB14D5B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850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nm</w:t>
            </w:r>
          </w:p>
        </w:tc>
      </w:tr>
      <w:tr w:rsidR="00D258EB" w14:paraId="7A1787F2" w14:textId="77777777" w:rsidTr="00D258EB">
        <w:trPr>
          <w:trHeight w:val="222"/>
        </w:trPr>
        <w:tc>
          <w:tcPr>
            <w:tcW w:w="2500" w:type="dxa"/>
          </w:tcPr>
          <w:p w14:paraId="29366AE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Light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On/Off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Control</w:t>
            </w:r>
          </w:p>
        </w:tc>
        <w:tc>
          <w:tcPr>
            <w:tcW w:w="7500" w:type="dxa"/>
          </w:tcPr>
          <w:p w14:paraId="27AEDB1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D258EB" w14:paraId="401C04AE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73C74E84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D258EB" w14:paraId="562CF755" w14:textId="77777777" w:rsidTr="00D258EB">
        <w:trPr>
          <w:trHeight w:val="222"/>
        </w:trPr>
        <w:tc>
          <w:tcPr>
            <w:tcW w:w="2500" w:type="dxa"/>
          </w:tcPr>
          <w:p w14:paraId="0DEC624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4081FF5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MJPEG</w:t>
            </w:r>
          </w:p>
        </w:tc>
      </w:tr>
      <w:tr w:rsidR="00D258EB" w14:paraId="22B1888C" w14:textId="77777777" w:rsidTr="00D258EB">
        <w:trPr>
          <w:trHeight w:val="222"/>
        </w:trPr>
        <w:tc>
          <w:tcPr>
            <w:tcW w:w="2500" w:type="dxa"/>
          </w:tcPr>
          <w:p w14:paraId="16194C1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  <w:tc>
          <w:tcPr>
            <w:tcW w:w="7500" w:type="dxa"/>
          </w:tcPr>
          <w:p w14:paraId="63893B37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High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</w:tr>
      <w:tr w:rsidR="00D258EB" w14:paraId="6C3537A1" w14:textId="77777777" w:rsidTr="00D258EB">
        <w:trPr>
          <w:trHeight w:val="222"/>
        </w:trPr>
        <w:tc>
          <w:tcPr>
            <w:tcW w:w="2500" w:type="dxa"/>
          </w:tcPr>
          <w:p w14:paraId="0FD014F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3CC1F53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(3840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2160),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(3072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1728),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(2560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1440),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</w:p>
          <w:p w14:paraId="77EA225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</w:p>
        </w:tc>
      </w:tr>
      <w:tr w:rsidR="00D258EB" w14:paraId="21134785" w14:textId="77777777" w:rsidTr="00D258EB">
        <w:trPr>
          <w:trHeight w:val="222"/>
        </w:trPr>
        <w:tc>
          <w:tcPr>
            <w:tcW w:w="2500" w:type="dxa"/>
          </w:tcPr>
          <w:p w14:paraId="50A4006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3EB0D61F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Mbps</w:t>
            </w:r>
          </w:p>
        </w:tc>
      </w:tr>
      <w:tr w:rsidR="00D258EB" w14:paraId="6227494A" w14:textId="77777777" w:rsidTr="00D258EB">
        <w:trPr>
          <w:trHeight w:val="222"/>
        </w:trPr>
        <w:tc>
          <w:tcPr>
            <w:tcW w:w="2500" w:type="dxa"/>
          </w:tcPr>
          <w:p w14:paraId="7BAB6E2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code</w:t>
            </w:r>
          </w:p>
        </w:tc>
        <w:tc>
          <w:tcPr>
            <w:tcW w:w="7500" w:type="dxa"/>
          </w:tcPr>
          <w:p w14:paraId="7AAD371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258EB" w14:paraId="4165DF25" w14:textId="77777777" w:rsidTr="00D258EB">
        <w:trPr>
          <w:trHeight w:val="222"/>
        </w:trPr>
        <w:tc>
          <w:tcPr>
            <w:tcW w:w="2500" w:type="dxa"/>
          </w:tcPr>
          <w:p w14:paraId="1833974B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7500" w:type="dxa"/>
          </w:tcPr>
          <w:p w14:paraId="0E3FD1F2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OSDs</w:t>
            </w:r>
          </w:p>
        </w:tc>
      </w:tr>
      <w:tr w:rsidR="00D258EB" w14:paraId="3F26E36F" w14:textId="77777777" w:rsidTr="00D258EB">
        <w:trPr>
          <w:trHeight w:val="222"/>
        </w:trPr>
        <w:tc>
          <w:tcPr>
            <w:tcW w:w="2500" w:type="dxa"/>
          </w:tcPr>
          <w:p w14:paraId="7C2E6B0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Privacy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Mask</w:t>
            </w:r>
          </w:p>
        </w:tc>
        <w:tc>
          <w:tcPr>
            <w:tcW w:w="7500" w:type="dxa"/>
          </w:tcPr>
          <w:p w14:paraId="1BCDBF0C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D258EB" w14:paraId="0BEB5B68" w14:textId="77777777" w:rsidTr="00D258EB">
        <w:trPr>
          <w:trHeight w:val="222"/>
        </w:trPr>
        <w:tc>
          <w:tcPr>
            <w:tcW w:w="2500" w:type="dxa"/>
          </w:tcPr>
          <w:p w14:paraId="51EFFC6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ROI</w:t>
            </w:r>
          </w:p>
        </w:tc>
        <w:tc>
          <w:tcPr>
            <w:tcW w:w="7500" w:type="dxa"/>
          </w:tcPr>
          <w:p w14:paraId="7EB1F40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258EB" w14:paraId="28C11062" w14:textId="77777777" w:rsidTr="00D258EB">
        <w:trPr>
          <w:trHeight w:val="222"/>
        </w:trPr>
        <w:tc>
          <w:tcPr>
            <w:tcW w:w="2500" w:type="dxa"/>
          </w:tcPr>
          <w:p w14:paraId="5F1E545C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2997346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streams</w:t>
            </w:r>
          </w:p>
        </w:tc>
      </w:tr>
      <w:tr w:rsidR="00D258EB" w14:paraId="7E312B64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119E3A5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D258EB" w14:paraId="7880688F" w14:textId="77777777" w:rsidTr="00D258EB">
        <w:trPr>
          <w:trHeight w:val="222"/>
        </w:trPr>
        <w:tc>
          <w:tcPr>
            <w:tcW w:w="2500" w:type="dxa"/>
          </w:tcPr>
          <w:p w14:paraId="3F5A8AF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  <w:tc>
          <w:tcPr>
            <w:tcW w:w="7500" w:type="dxa"/>
          </w:tcPr>
          <w:p w14:paraId="0F923ED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Outdoor,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tune,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Sodium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Locked,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</w:tr>
      <w:tr w:rsidR="00D258EB" w14:paraId="59E29E45" w14:textId="77777777" w:rsidTr="00D258EB">
        <w:trPr>
          <w:trHeight w:val="222"/>
        </w:trPr>
        <w:tc>
          <w:tcPr>
            <w:tcW w:w="2500" w:type="dxa"/>
          </w:tcPr>
          <w:p w14:paraId="71381C3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Noise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Reduction</w:t>
            </w:r>
          </w:p>
        </w:tc>
        <w:tc>
          <w:tcPr>
            <w:tcW w:w="7500" w:type="dxa"/>
          </w:tcPr>
          <w:p w14:paraId="109FB4A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DNR</w:t>
            </w:r>
          </w:p>
        </w:tc>
      </w:tr>
      <w:tr w:rsidR="00D258EB" w14:paraId="5B63750D" w14:textId="77777777" w:rsidTr="00D258EB">
        <w:trPr>
          <w:trHeight w:val="222"/>
        </w:trPr>
        <w:tc>
          <w:tcPr>
            <w:tcW w:w="2500" w:type="dxa"/>
          </w:tcPr>
          <w:p w14:paraId="65DEA5F7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IR</w:t>
            </w:r>
          </w:p>
        </w:tc>
        <w:tc>
          <w:tcPr>
            <w:tcW w:w="7500" w:type="dxa"/>
          </w:tcPr>
          <w:p w14:paraId="2991D9F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258EB" w14:paraId="753A91FA" w14:textId="77777777" w:rsidTr="00D258EB">
        <w:trPr>
          <w:trHeight w:val="222"/>
        </w:trPr>
        <w:tc>
          <w:tcPr>
            <w:tcW w:w="2500" w:type="dxa"/>
          </w:tcPr>
          <w:p w14:paraId="118E66E4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7500" w:type="dxa"/>
          </w:tcPr>
          <w:p w14:paraId="1F0DF34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vertical,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horizontal,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Clockwise,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Anti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clockwise</w:t>
            </w:r>
          </w:p>
        </w:tc>
      </w:tr>
      <w:tr w:rsidR="00D258EB" w14:paraId="7DF9996F" w14:textId="77777777" w:rsidTr="00D258EB">
        <w:trPr>
          <w:trHeight w:val="222"/>
        </w:trPr>
        <w:tc>
          <w:tcPr>
            <w:tcW w:w="2500" w:type="dxa"/>
          </w:tcPr>
          <w:p w14:paraId="62FF23F2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Dewarping</w:t>
            </w:r>
          </w:p>
        </w:tc>
        <w:tc>
          <w:tcPr>
            <w:tcW w:w="7500" w:type="dxa"/>
          </w:tcPr>
          <w:p w14:paraId="7112EC2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258EB" w14:paraId="0583D61F" w14:textId="77777777" w:rsidTr="00D258EB">
        <w:trPr>
          <w:trHeight w:val="222"/>
        </w:trPr>
        <w:tc>
          <w:tcPr>
            <w:tcW w:w="2500" w:type="dxa"/>
          </w:tcPr>
          <w:p w14:paraId="6B802372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7500" w:type="dxa"/>
          </w:tcPr>
          <w:p w14:paraId="2DDCAA7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258EB" w14:paraId="4F779DA1" w14:textId="77777777" w:rsidTr="00D258EB">
        <w:trPr>
          <w:trHeight w:val="222"/>
        </w:trPr>
        <w:tc>
          <w:tcPr>
            <w:tcW w:w="2500" w:type="dxa"/>
          </w:tcPr>
          <w:p w14:paraId="2DBA1CA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7500" w:type="dxa"/>
          </w:tcPr>
          <w:p w14:paraId="57EA381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258EB" w14:paraId="245A7397" w14:textId="77777777" w:rsidTr="00D258EB">
        <w:trPr>
          <w:trHeight w:val="222"/>
        </w:trPr>
        <w:tc>
          <w:tcPr>
            <w:tcW w:w="2500" w:type="dxa"/>
          </w:tcPr>
          <w:p w14:paraId="3AE7155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7500" w:type="dxa"/>
          </w:tcPr>
          <w:p w14:paraId="4E29602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defog</w:t>
            </w:r>
          </w:p>
        </w:tc>
      </w:tr>
      <w:tr w:rsidR="00D258EB" w14:paraId="02A27352" w14:textId="77777777" w:rsidTr="00D258EB">
        <w:trPr>
          <w:trHeight w:val="222"/>
        </w:trPr>
        <w:tc>
          <w:tcPr>
            <w:tcW w:w="2500" w:type="dxa"/>
          </w:tcPr>
          <w:p w14:paraId="3D111CE8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Stabilization</w:t>
            </w:r>
          </w:p>
        </w:tc>
        <w:tc>
          <w:tcPr>
            <w:tcW w:w="7500" w:type="dxa"/>
          </w:tcPr>
          <w:p w14:paraId="548EBAD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258EB" w14:paraId="759C7CD7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2D2EC08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D258EB" w14:paraId="520691F0" w14:textId="77777777" w:rsidTr="00D258EB">
        <w:trPr>
          <w:trHeight w:val="222"/>
        </w:trPr>
        <w:tc>
          <w:tcPr>
            <w:tcW w:w="2500" w:type="dxa"/>
          </w:tcPr>
          <w:p w14:paraId="0F6E42B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7500" w:type="dxa"/>
          </w:tcPr>
          <w:p w14:paraId="1402FF3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Tampering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Human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body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</w:tr>
      <w:tr w:rsidR="00D258EB" w14:paraId="3A2B67D8" w14:textId="77777777" w:rsidTr="00D258EB">
        <w:trPr>
          <w:trHeight w:val="222"/>
        </w:trPr>
        <w:tc>
          <w:tcPr>
            <w:tcW w:w="2500" w:type="dxa"/>
          </w:tcPr>
          <w:p w14:paraId="611988A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Function</w:t>
            </w:r>
          </w:p>
        </w:tc>
        <w:tc>
          <w:tcPr>
            <w:tcW w:w="7500" w:type="dxa"/>
          </w:tcPr>
          <w:p w14:paraId="2B9CD1D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address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Access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policy,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</w:p>
        </w:tc>
      </w:tr>
      <w:tr w:rsidR="00D258EB" w14:paraId="417079CF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2E3BA688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D258EB" w14:paraId="741D980F" w14:textId="77777777" w:rsidTr="00D258EB">
        <w:trPr>
          <w:trHeight w:val="222"/>
        </w:trPr>
        <w:tc>
          <w:tcPr>
            <w:tcW w:w="2500" w:type="dxa"/>
          </w:tcPr>
          <w:p w14:paraId="12FDE234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30DB9CD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G.711A</w:t>
            </w:r>
          </w:p>
        </w:tc>
      </w:tr>
      <w:tr w:rsidR="00D258EB" w14:paraId="765EDF73" w14:textId="77777777" w:rsidTr="00D258EB">
        <w:trPr>
          <w:trHeight w:val="222"/>
        </w:trPr>
        <w:tc>
          <w:tcPr>
            <w:tcW w:w="2500" w:type="dxa"/>
          </w:tcPr>
          <w:p w14:paraId="2E5F661F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Bitrate</w:t>
            </w:r>
          </w:p>
        </w:tc>
        <w:tc>
          <w:tcPr>
            <w:tcW w:w="7500" w:type="dxa"/>
          </w:tcPr>
          <w:p w14:paraId="1CDD71A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D258EB" w14:paraId="7B48EDBD" w14:textId="77777777" w:rsidTr="00D258EB">
        <w:trPr>
          <w:trHeight w:val="222"/>
        </w:trPr>
        <w:tc>
          <w:tcPr>
            <w:tcW w:w="2500" w:type="dxa"/>
          </w:tcPr>
          <w:p w14:paraId="30AF244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way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</w:p>
        </w:tc>
        <w:tc>
          <w:tcPr>
            <w:tcW w:w="7500" w:type="dxa"/>
          </w:tcPr>
          <w:p w14:paraId="4A10A2F8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258EB" w14:paraId="03E243ED" w14:textId="77777777" w:rsidTr="00D258EB">
        <w:trPr>
          <w:trHeight w:val="222"/>
        </w:trPr>
        <w:tc>
          <w:tcPr>
            <w:tcW w:w="2500" w:type="dxa"/>
          </w:tcPr>
          <w:p w14:paraId="37D5703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7500" w:type="dxa"/>
          </w:tcPr>
          <w:p w14:paraId="123E878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258EB" w14:paraId="24291C8C" w14:textId="77777777" w:rsidTr="00D258EB">
        <w:trPr>
          <w:trHeight w:val="222"/>
        </w:trPr>
        <w:tc>
          <w:tcPr>
            <w:tcW w:w="2500" w:type="dxa"/>
          </w:tcPr>
          <w:p w14:paraId="1A549492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39D464BB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</w:t>
            </w:r>
          </w:p>
        </w:tc>
      </w:tr>
      <w:tr w:rsidR="00D258EB" w14:paraId="1ADD273B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838ECB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D258EB" w14:paraId="64454650" w14:textId="77777777" w:rsidTr="00D258EB">
        <w:trPr>
          <w:trHeight w:val="222"/>
        </w:trPr>
        <w:tc>
          <w:tcPr>
            <w:tcW w:w="2500" w:type="dxa"/>
          </w:tcPr>
          <w:p w14:paraId="3136CF9C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1EC770F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MicroSD,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GB</w:t>
            </w:r>
          </w:p>
        </w:tc>
      </w:tr>
      <w:tr w:rsidR="00D258EB" w14:paraId="68FB1E9E" w14:textId="77777777" w:rsidTr="00D258EB">
        <w:trPr>
          <w:trHeight w:val="222"/>
        </w:trPr>
        <w:tc>
          <w:tcPr>
            <w:tcW w:w="2500" w:type="dxa"/>
          </w:tcPr>
          <w:p w14:paraId="50A746B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3C50207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ANR,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NAS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(NFS)</w:t>
            </w:r>
          </w:p>
        </w:tc>
      </w:tr>
      <w:tr w:rsidR="00D258EB" w14:paraId="1D10B125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4D290FB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D258EB" w14:paraId="11E45383" w14:textId="77777777" w:rsidTr="00D258EB">
        <w:trPr>
          <w:trHeight w:val="222"/>
        </w:trPr>
        <w:tc>
          <w:tcPr>
            <w:tcW w:w="2500" w:type="dxa"/>
          </w:tcPr>
          <w:p w14:paraId="2468A89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7500" w:type="dxa"/>
          </w:tcPr>
          <w:p w14:paraId="5E197682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IGMP,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ICMP,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UDP,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DHCP,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UPnP,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SMTP,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SSL/TLS,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SNMP,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QoS,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802.1x</w:t>
            </w:r>
          </w:p>
        </w:tc>
      </w:tr>
      <w:tr w:rsidR="00D258EB" w14:paraId="6E9E2AE1" w14:textId="77777777" w:rsidTr="00D258EB">
        <w:trPr>
          <w:trHeight w:val="222"/>
        </w:trPr>
        <w:tc>
          <w:tcPr>
            <w:tcW w:w="2500" w:type="dxa"/>
          </w:tcPr>
          <w:p w14:paraId="7F648CD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Integration</w:t>
            </w:r>
          </w:p>
        </w:tc>
        <w:tc>
          <w:tcPr>
            <w:tcW w:w="7500" w:type="dxa"/>
          </w:tcPr>
          <w:p w14:paraId="4F7C4CE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ONVIF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SDK</w:t>
            </w:r>
          </w:p>
        </w:tc>
      </w:tr>
      <w:tr w:rsidR="00D258EB" w14:paraId="1D2637EF" w14:textId="77777777" w:rsidTr="00D258EB">
        <w:trPr>
          <w:trHeight w:val="222"/>
        </w:trPr>
        <w:tc>
          <w:tcPr>
            <w:tcW w:w="2500" w:type="dxa"/>
          </w:tcPr>
          <w:p w14:paraId="44DFDD18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7500" w:type="dxa"/>
          </w:tcPr>
          <w:p w14:paraId="5B31B62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users.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levels: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administrator,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common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operator</w:t>
            </w:r>
          </w:p>
        </w:tc>
      </w:tr>
      <w:tr w:rsidR="00D258EB" w14:paraId="5A8864E0" w14:textId="77777777" w:rsidTr="00D258EB">
        <w:trPr>
          <w:trHeight w:val="222"/>
        </w:trPr>
        <w:tc>
          <w:tcPr>
            <w:tcW w:w="2500" w:type="dxa"/>
          </w:tcPr>
          <w:p w14:paraId="5E3C9B0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7500" w:type="dxa"/>
          </w:tcPr>
          <w:p w14:paraId="56140ECB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Strong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Password,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Encryption,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Export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Logs,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TLS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1.2,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WSSE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ONVIF</w:t>
            </w:r>
          </w:p>
        </w:tc>
      </w:tr>
      <w:tr w:rsidR="00D258EB" w14:paraId="3FFD0EAC" w14:textId="77777777" w:rsidTr="00D258EB">
        <w:trPr>
          <w:trHeight w:val="222"/>
        </w:trPr>
        <w:tc>
          <w:tcPr>
            <w:tcW w:w="2500" w:type="dxa"/>
          </w:tcPr>
          <w:p w14:paraId="3D92CB2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7500" w:type="dxa"/>
          </w:tcPr>
          <w:p w14:paraId="43877E17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UNV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Link,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UNV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Link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EZStation</w:t>
            </w:r>
          </w:p>
        </w:tc>
      </w:tr>
      <w:tr w:rsidR="00D258EB" w14:paraId="0888ED0D" w14:textId="77777777" w:rsidTr="00D258EB">
        <w:trPr>
          <w:trHeight w:val="222"/>
        </w:trPr>
        <w:tc>
          <w:tcPr>
            <w:tcW w:w="2500" w:type="dxa"/>
          </w:tcPr>
          <w:p w14:paraId="6A28BFE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Browser</w:t>
            </w:r>
          </w:p>
        </w:tc>
        <w:tc>
          <w:tcPr>
            <w:tcW w:w="7500" w:type="dxa"/>
          </w:tcPr>
          <w:p w14:paraId="38574F4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required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45+,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79+,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58+,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16+</w:t>
            </w:r>
          </w:p>
        </w:tc>
      </w:tr>
      <w:tr w:rsidR="00D258EB" w14:paraId="39383CB1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7FABD2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D258EB" w14:paraId="1BE13560" w14:textId="77777777" w:rsidTr="00D258EB">
        <w:trPr>
          <w:trHeight w:val="222"/>
        </w:trPr>
        <w:tc>
          <w:tcPr>
            <w:tcW w:w="2500" w:type="dxa"/>
          </w:tcPr>
          <w:p w14:paraId="3D7D27DF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056F5A2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258EB" w14:paraId="3C5B5CAB" w14:textId="77777777" w:rsidTr="00D258EB">
        <w:trPr>
          <w:trHeight w:val="222"/>
        </w:trPr>
        <w:tc>
          <w:tcPr>
            <w:tcW w:w="2500" w:type="dxa"/>
          </w:tcPr>
          <w:p w14:paraId="29C95CBF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2CF7E00F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258EB" w14:paraId="7ED6BC96" w14:textId="77777777" w:rsidTr="00D258EB">
        <w:trPr>
          <w:trHeight w:val="222"/>
        </w:trPr>
        <w:tc>
          <w:tcPr>
            <w:tcW w:w="2500" w:type="dxa"/>
          </w:tcPr>
          <w:p w14:paraId="17FECEF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</w:t>
            </w:r>
          </w:p>
        </w:tc>
        <w:tc>
          <w:tcPr>
            <w:tcW w:w="7500" w:type="dxa"/>
          </w:tcPr>
          <w:p w14:paraId="255667B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258EB" w14:paraId="35CC2557" w14:textId="77777777" w:rsidTr="00D258EB">
        <w:trPr>
          <w:trHeight w:val="222"/>
        </w:trPr>
        <w:tc>
          <w:tcPr>
            <w:tcW w:w="2500" w:type="dxa"/>
          </w:tcPr>
          <w:p w14:paraId="0F0DBB2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Mic</w:t>
            </w:r>
          </w:p>
        </w:tc>
        <w:tc>
          <w:tcPr>
            <w:tcW w:w="7500" w:type="dxa"/>
          </w:tcPr>
          <w:p w14:paraId="1CD1C054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D258EB" w14:paraId="232037B9" w14:textId="77777777" w:rsidTr="00D258EB">
        <w:trPr>
          <w:trHeight w:val="222"/>
        </w:trPr>
        <w:tc>
          <w:tcPr>
            <w:tcW w:w="2500" w:type="dxa"/>
          </w:tcPr>
          <w:p w14:paraId="73C157B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Speaker</w:t>
            </w:r>
          </w:p>
        </w:tc>
        <w:tc>
          <w:tcPr>
            <w:tcW w:w="7500" w:type="dxa"/>
          </w:tcPr>
          <w:p w14:paraId="5B4FE56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258EB" w14:paraId="5102FAD5" w14:textId="77777777" w:rsidTr="00D258EB">
        <w:trPr>
          <w:trHeight w:val="222"/>
        </w:trPr>
        <w:tc>
          <w:tcPr>
            <w:tcW w:w="2500" w:type="dxa"/>
          </w:tcPr>
          <w:p w14:paraId="26067A7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WIFI</w:t>
            </w:r>
          </w:p>
        </w:tc>
        <w:tc>
          <w:tcPr>
            <w:tcW w:w="7500" w:type="dxa"/>
          </w:tcPr>
          <w:p w14:paraId="6195F5C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258EB" w14:paraId="29A40FAF" w14:textId="77777777" w:rsidTr="00D258EB">
        <w:trPr>
          <w:trHeight w:val="222"/>
        </w:trPr>
        <w:tc>
          <w:tcPr>
            <w:tcW w:w="2500" w:type="dxa"/>
          </w:tcPr>
          <w:p w14:paraId="7A5D9CE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7500" w:type="dxa"/>
          </w:tcPr>
          <w:p w14:paraId="7459872F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RJ45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M/100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Ethernet</w:t>
            </w:r>
          </w:p>
        </w:tc>
      </w:tr>
      <w:tr w:rsidR="00D258EB" w14:paraId="5458FB08" w14:textId="77777777" w:rsidTr="00D258EB">
        <w:trPr>
          <w:trHeight w:val="222"/>
        </w:trPr>
        <w:tc>
          <w:tcPr>
            <w:tcW w:w="2500" w:type="dxa"/>
          </w:tcPr>
          <w:p w14:paraId="15FA7EEC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14:paraId="45E3EF1D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258EB" w14:paraId="395C9057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74A35764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D258EB" w14:paraId="31DF4982" w14:textId="77777777" w:rsidTr="00D258EB">
        <w:trPr>
          <w:trHeight w:val="222"/>
        </w:trPr>
        <w:tc>
          <w:tcPr>
            <w:tcW w:w="2500" w:type="dxa"/>
          </w:tcPr>
          <w:p w14:paraId="2F1A1A92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7500" w:type="dxa"/>
          </w:tcPr>
          <w:p w14:paraId="177A190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EMC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50130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4)</w:t>
            </w:r>
          </w:p>
          <w:p w14:paraId="421EC7AF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CFR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part15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B)</w:t>
            </w:r>
          </w:p>
        </w:tc>
      </w:tr>
      <w:tr w:rsidR="00D258EB" w14:paraId="6FA25149" w14:textId="77777777" w:rsidTr="00D258EB">
        <w:trPr>
          <w:trHeight w:val="222"/>
        </w:trPr>
        <w:tc>
          <w:tcPr>
            <w:tcW w:w="2500" w:type="dxa"/>
          </w:tcPr>
          <w:p w14:paraId="5E13DE4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7500" w:type="dxa"/>
          </w:tcPr>
          <w:p w14:paraId="3B42889B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LVD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  <w:p w14:paraId="027F7B1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UL/CUL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CAN/CSA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C22.2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</w:tc>
      </w:tr>
      <w:tr w:rsidR="00D258EB" w14:paraId="0044B40C" w14:textId="77777777" w:rsidTr="00D258EB">
        <w:trPr>
          <w:trHeight w:val="222"/>
        </w:trPr>
        <w:tc>
          <w:tcPr>
            <w:tcW w:w="2500" w:type="dxa"/>
          </w:tcPr>
          <w:p w14:paraId="41154A3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68CE0C8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RoHS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(2011/65/EU;(EU)2015/863)</w:t>
            </w:r>
          </w:p>
          <w:p w14:paraId="43C2A4DA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(2012/19/EU)</w:t>
            </w:r>
          </w:p>
          <w:p w14:paraId="1D3B1FE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Packaging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Packaging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Waste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(94/62/EC)</w:t>
            </w:r>
          </w:p>
        </w:tc>
      </w:tr>
      <w:tr w:rsidR="00D258EB" w14:paraId="2413D262" w14:textId="77777777" w:rsidTr="00D258EB">
        <w:trPr>
          <w:trHeight w:val="222"/>
        </w:trPr>
        <w:tc>
          <w:tcPr>
            <w:tcW w:w="2500" w:type="dxa"/>
          </w:tcPr>
          <w:p w14:paraId="66BBE7E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51BB936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60529)</w:t>
            </w:r>
          </w:p>
        </w:tc>
      </w:tr>
      <w:tr w:rsidR="00D258EB" w14:paraId="28E14358" w14:textId="77777777" w:rsidTr="00D258EB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277AB0E7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D258EB" w14:paraId="15A98FD9" w14:textId="77777777" w:rsidTr="00D258EB">
        <w:trPr>
          <w:trHeight w:val="222"/>
        </w:trPr>
        <w:tc>
          <w:tcPr>
            <w:tcW w:w="2500" w:type="dxa"/>
          </w:tcPr>
          <w:p w14:paraId="64E14E0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Consumption</w:t>
            </w:r>
          </w:p>
        </w:tc>
        <w:tc>
          <w:tcPr>
            <w:tcW w:w="7500" w:type="dxa"/>
          </w:tcPr>
          <w:p w14:paraId="327A375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</w:p>
        </w:tc>
      </w:tr>
      <w:tr w:rsidR="00D258EB" w14:paraId="2488FF20" w14:textId="77777777" w:rsidTr="00D258EB">
        <w:trPr>
          <w:trHeight w:val="222"/>
        </w:trPr>
        <w:tc>
          <w:tcPr>
            <w:tcW w:w="2500" w:type="dxa"/>
          </w:tcPr>
          <w:p w14:paraId="250034C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7500" w:type="dxa"/>
          </w:tcPr>
          <w:p w14:paraId="13F47714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V±25%,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802.3af)</w:t>
            </w:r>
          </w:p>
        </w:tc>
      </w:tr>
      <w:tr w:rsidR="00D258EB" w14:paraId="5F58FF5A" w14:textId="77777777" w:rsidTr="00D258EB">
        <w:trPr>
          <w:trHeight w:val="222"/>
        </w:trPr>
        <w:tc>
          <w:tcPr>
            <w:tcW w:w="2500" w:type="dxa"/>
          </w:tcPr>
          <w:p w14:paraId="36B045B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Weight</w:t>
            </w:r>
          </w:p>
        </w:tc>
        <w:tc>
          <w:tcPr>
            <w:tcW w:w="7500" w:type="dxa"/>
          </w:tcPr>
          <w:p w14:paraId="236E73B0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0.29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(0.64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lb.)</w:t>
            </w:r>
          </w:p>
        </w:tc>
      </w:tr>
      <w:tr w:rsidR="00D258EB" w14:paraId="74E0C3C8" w14:textId="77777777" w:rsidTr="00D258EB">
        <w:trPr>
          <w:trHeight w:val="222"/>
        </w:trPr>
        <w:tc>
          <w:tcPr>
            <w:tcW w:w="2500" w:type="dxa"/>
          </w:tcPr>
          <w:p w14:paraId="7449066B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Interface</w:t>
            </w:r>
          </w:p>
        </w:tc>
        <w:tc>
          <w:tcPr>
            <w:tcW w:w="7500" w:type="dxa"/>
          </w:tcPr>
          <w:p w14:paraId="3088383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Ø5.5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coaxial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</w:p>
        </w:tc>
      </w:tr>
      <w:tr w:rsidR="00D258EB" w14:paraId="2B9CE8F8" w14:textId="77777777" w:rsidTr="00D258EB">
        <w:trPr>
          <w:trHeight w:val="222"/>
        </w:trPr>
        <w:tc>
          <w:tcPr>
            <w:tcW w:w="2500" w:type="dxa"/>
          </w:tcPr>
          <w:p w14:paraId="6DC3C5E4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7500" w:type="dxa"/>
          </w:tcPr>
          <w:p w14:paraId="0A8BADF3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Ø126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93.6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(Ø5.0"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3.7")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H)</w:t>
            </w:r>
          </w:p>
        </w:tc>
      </w:tr>
      <w:tr w:rsidR="00D258EB" w14:paraId="5F3E300F" w14:textId="77777777" w:rsidTr="00D258EB">
        <w:trPr>
          <w:trHeight w:val="222"/>
        </w:trPr>
        <w:tc>
          <w:tcPr>
            <w:tcW w:w="2500" w:type="dxa"/>
          </w:tcPr>
          <w:p w14:paraId="3DA2339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7500" w:type="dxa"/>
          </w:tcPr>
          <w:p w14:paraId="12A1AB88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Metal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+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Plastic</w:t>
            </w:r>
          </w:p>
        </w:tc>
      </w:tr>
      <w:tr w:rsidR="00D258EB" w14:paraId="7DFED4D2" w14:textId="77777777" w:rsidTr="00D258EB">
        <w:trPr>
          <w:trHeight w:val="222"/>
        </w:trPr>
        <w:tc>
          <w:tcPr>
            <w:tcW w:w="2500" w:type="dxa"/>
          </w:tcPr>
          <w:p w14:paraId="6FC69D5E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31900AE6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D258EB" w14:paraId="10F3D197" w14:textId="77777777" w:rsidTr="00D258EB">
        <w:trPr>
          <w:trHeight w:val="222"/>
        </w:trPr>
        <w:tc>
          <w:tcPr>
            <w:tcW w:w="2500" w:type="dxa"/>
          </w:tcPr>
          <w:p w14:paraId="3437702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4DD574EF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D258EB" w14:paraId="73234CD3" w14:textId="77777777" w:rsidTr="00D258EB">
        <w:trPr>
          <w:trHeight w:val="222"/>
        </w:trPr>
        <w:tc>
          <w:tcPr>
            <w:tcW w:w="2500" w:type="dxa"/>
          </w:tcPr>
          <w:p w14:paraId="74BC3C62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74657415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KV</w:t>
            </w:r>
          </w:p>
        </w:tc>
      </w:tr>
      <w:tr w:rsidR="00D258EB" w14:paraId="7050E6A1" w14:textId="77777777" w:rsidTr="00D258EB">
        <w:trPr>
          <w:trHeight w:val="222"/>
        </w:trPr>
        <w:tc>
          <w:tcPr>
            <w:tcW w:w="2500" w:type="dxa"/>
          </w:tcPr>
          <w:p w14:paraId="2C473CF4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Button</w:t>
            </w:r>
          </w:p>
        </w:tc>
        <w:tc>
          <w:tcPr>
            <w:tcW w:w="7500" w:type="dxa"/>
          </w:tcPr>
          <w:p w14:paraId="43FA31AF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D258EB" w14:paraId="38334E5F" w14:textId="77777777" w:rsidTr="00D258EB">
        <w:trPr>
          <w:trHeight w:val="222"/>
        </w:trPr>
        <w:tc>
          <w:tcPr>
            <w:tcW w:w="2500" w:type="dxa"/>
          </w:tcPr>
          <w:p w14:paraId="6AACA971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Client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</w:t>
            </w:r>
          </w:p>
        </w:tc>
        <w:tc>
          <w:tcPr>
            <w:tcW w:w="7500" w:type="dxa"/>
          </w:tcPr>
          <w:p w14:paraId="7CED5719" w14:textId="77777777" w:rsidR="00B9716B" w:rsidRPr="0009769C" w:rsidRDefault="00D24C7F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English,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Simplified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Chinese,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German,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Russian,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French,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Korean,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Dutch,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Czech,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Portuguese,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(Europe),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Italian</w:t>
            </w:r>
          </w:p>
        </w:tc>
      </w:tr>
    </w:tbl>
    <w:p w14:paraId="235268C2" w14:textId="77777777" w:rsidR="00B9716B" w:rsidRPr="0071559B" w:rsidRDefault="00D24C7F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Dimensions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2B899094" w14:textId="77777777" w:rsidR="008731EB" w:rsidRDefault="00D24C7F" w:rsidP="00832D95">
      <w:pPr>
        <w:spacing w:before="0" w:after="0"/>
        <w:jc w:val="center"/>
      </w:pPr>
      <w:r w:rsidRPr="00E616E4">
        <w:rPr>
          <w:noProof/>
        </w:rPr>
        <w:drawing>
          <wp:inline distT="0" distB="0" distL="0" distR="0" wp14:anchorId="10357A4A" wp14:editId="6EA12CB1">
            <wp:extent cx="6005790" cy="4394713"/>
            <wp:effectExtent l="0" t="0" r="0" b="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394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C36C9" w14:textId="77777777" w:rsidR="00B9716B" w:rsidRPr="0071559B" w:rsidRDefault="00D24C7F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Accessories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1"/>
        <w:gridCol w:w="3401"/>
      </w:tblGrid>
      <w:tr w:rsidR="00D258EB" w14:paraId="05C6B5A0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534E9FA0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TR-JB03-H-IN-V2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A4E9877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TR-JB03-H-IN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43BD0D2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TR-JB07/WM03-F-IN-V2</w:t>
            </w:r>
          </w:p>
        </w:tc>
      </w:tr>
      <w:tr w:rsidR="00D258EB" w14:paraId="681A7974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33326A7B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Metal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302BC2BB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Metal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19DA55CE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Back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Inch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Hemisphere</w:t>
            </w:r>
          </w:p>
        </w:tc>
      </w:tr>
      <w:tr w:rsidR="00D258EB" w14:paraId="73D69F44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5AB24B21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383C6AE7" wp14:editId="00DDE947">
                  <wp:extent cx="1170000" cy="657800"/>
                  <wp:effectExtent l="0" t="0" r="0" b="0"/>
                  <wp:docPr id="109" name="Picture 109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04F911BA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5C4AF599" wp14:editId="42BCE040">
                  <wp:extent cx="1170000" cy="657800"/>
                  <wp:effectExtent l="0" t="0" r="0" b="0"/>
                  <wp:docPr id="110" name="Picture 110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6229ACCA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62F3CB3E" wp14:editId="3DC8FB1D">
                  <wp:extent cx="1170000" cy="657800"/>
                  <wp:effectExtent l="0" t="0" r="0" b="0"/>
                  <wp:docPr id="111" name="Picture 111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58EB" w14:paraId="4C8A6529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0BA8E466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TR-WM03-B-IN-V2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694ED7B9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TR-UP06-C-IN-V2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10B6B6AB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TR-A01-IN</w:t>
            </w:r>
          </w:p>
        </w:tc>
      </w:tr>
      <w:tr w:rsidR="00D258EB" w14:paraId="5C66D439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7457A1B8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Inch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Hemisphere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60E40927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Bullet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Only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273FFA02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NPT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3/4''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Waterproof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Gland</w:t>
            </w:r>
          </w:p>
        </w:tc>
      </w:tr>
      <w:tr w:rsidR="00D258EB" w14:paraId="624F8E1D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6FE88311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62566F75" wp14:editId="28FED93C">
                  <wp:extent cx="1170000" cy="657800"/>
                  <wp:effectExtent l="0" t="0" r="0" b="0"/>
                  <wp:docPr id="112" name="Picture 112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45F926C0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53E0A4B1" wp14:editId="6C1B0898">
                  <wp:extent cx="1170000" cy="657800"/>
                  <wp:effectExtent l="0" t="0" r="0" b="0"/>
                  <wp:docPr id="113" name="Picture 113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02506C18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64259771" wp14:editId="112FBD5E">
                  <wp:extent cx="1170000" cy="657800"/>
                  <wp:effectExtent l="0" t="0" r="0" b="0"/>
                  <wp:docPr id="114" name="Picture 114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58EB" w14:paraId="7C621019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210BCDA0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lastRenderedPageBreak/>
              <w:t>TR-SE24-IN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5CDC2A7F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TR-SE24-A-IN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5572CE5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TR-CM24-IN</w:t>
            </w:r>
          </w:p>
        </w:tc>
      </w:tr>
      <w:tr w:rsidR="00D258EB" w14:paraId="62E8F577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59109727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200mm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6C83879C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500mm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CF660B7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Bracket(Indoor)</w:t>
            </w:r>
          </w:p>
        </w:tc>
      </w:tr>
      <w:tr w:rsidR="00D258EB" w14:paraId="70B3110E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1E1DBDC9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6F808787" wp14:editId="30DC31B7">
                  <wp:extent cx="1170000" cy="657800"/>
                  <wp:effectExtent l="0" t="0" r="0" b="0"/>
                  <wp:docPr id="115" name="Picture 115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6067C8B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0A6C1413" wp14:editId="6F4AC12A">
                  <wp:extent cx="1170000" cy="657800"/>
                  <wp:effectExtent l="0" t="0" r="0" b="0"/>
                  <wp:docPr id="116" name="Picture 116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1E4C6FF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21E1652A" wp14:editId="5EF2CE4D">
                  <wp:extent cx="1170000" cy="657800"/>
                  <wp:effectExtent l="0" t="0" r="0" b="0"/>
                  <wp:docPr id="117" name="Picture 117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58EB" w14:paraId="007C83E8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20A23FFF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TR-WM03-B-IN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B7DE17F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TR-JB07/WM03-F-IN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77408007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TR-UC08-C</w:t>
            </w:r>
          </w:p>
        </w:tc>
      </w:tr>
      <w:tr w:rsidR="00D258EB" w14:paraId="78E4E681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43DD1C65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Inch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Hemisphere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1497229E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Back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Inch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Hemisphere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517B0C3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Bullet&amp;Dome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Corner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</w:tr>
      <w:tr w:rsidR="00D258EB" w14:paraId="14700D42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006BCF83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23E15C35" wp14:editId="179B16E0">
                  <wp:extent cx="1170000" cy="657800"/>
                  <wp:effectExtent l="0" t="0" r="0" b="0"/>
                  <wp:docPr id="118" name="Picture 118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430496C0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33C95D00" wp14:editId="4F01A9BB">
                  <wp:extent cx="1170000" cy="657800"/>
                  <wp:effectExtent l="0" t="0" r="0" b="0"/>
                  <wp:docPr id="119" name="Picture 119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22182C81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0DD957E2" wp14:editId="660D309F">
                  <wp:extent cx="1170000" cy="657800"/>
                  <wp:effectExtent l="0" t="0" r="0" b="0"/>
                  <wp:docPr id="120" name="Picture 120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Picture 120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58EB" w14:paraId="54AAF7A2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29B95FE4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TR-UC08-C-V2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47A0692C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  <w:tc>
          <w:tcPr>
            <w:tcW w:w="3476" w:type="dxa"/>
            <w:shd w:val="clear" w:color="auto" w:fill="F2F2F2"/>
            <w:vAlign w:val="center"/>
          </w:tcPr>
          <w:p w14:paraId="6FEF916D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</w:tr>
      <w:tr w:rsidR="00D258EB" w14:paraId="312D5990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3DEAF790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Bullet&amp;Dome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Corner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7A2836DC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  <w:tc>
          <w:tcPr>
            <w:tcW w:w="3476" w:type="dxa"/>
            <w:shd w:val="clear" w:color="auto" w:fill="F2F2F2"/>
            <w:vAlign w:val="center"/>
          </w:tcPr>
          <w:p w14:paraId="73CD972C" w14:textId="77777777" w:rsidR="003736D3" w:rsidRPr="00636A26" w:rsidRDefault="00D24C7F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</w:tr>
      <w:tr w:rsidR="00D258EB" w14:paraId="363440E4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33D1B66A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230F3475" wp14:editId="195C272D">
                  <wp:extent cx="1170000" cy="657800"/>
                  <wp:effectExtent l="0" t="0" r="0" b="0"/>
                  <wp:docPr id="121" name="Picture 121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 121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0F4FD6D4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04F14016" w14:textId="77777777" w:rsidR="00F918ED" w:rsidRDefault="00D24C7F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</w:p>
        </w:tc>
      </w:tr>
    </w:tbl>
    <w:p w14:paraId="0DAA4DD0" w14:textId="77777777" w:rsidR="006A32E5" w:rsidRPr="006A32E5" w:rsidRDefault="00D24C7F" w:rsidP="006A32E5">
      <w:pPr>
        <w:keepNext/>
      </w:pPr>
    </w:p>
    <w:p w14:paraId="2970014E" w14:textId="77777777" w:rsidR="00B9716B" w:rsidRDefault="00D24C7F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72261" w14:textId="77777777" w:rsidR="00D24C7F" w:rsidRDefault="00D24C7F">
      <w:pPr>
        <w:spacing w:before="0" w:after="0"/>
      </w:pPr>
      <w:r>
        <w:separator/>
      </w:r>
    </w:p>
  </w:endnote>
  <w:endnote w:type="continuationSeparator" w:id="0">
    <w:p w14:paraId="517B3473" w14:textId="77777777" w:rsidR="00D24C7F" w:rsidRDefault="00D24C7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EE6F8" w14:textId="77777777" w:rsidR="00B9716B" w:rsidRDefault="00D24C7F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FF127F" wp14:editId="06757F3C">
              <wp:simplePos x="0" y="0"/>
              <wp:positionH relativeFrom="column">
                <wp:posOffset>6985</wp:posOffset>
              </wp:positionH>
              <wp:positionV relativeFrom="paragraph">
                <wp:posOffset>219075</wp:posOffset>
              </wp:positionV>
              <wp:extent cx="342900" cy="1771396"/>
              <wp:effectExtent l="0" t="0" r="0" b="1270"/>
              <wp:wrapNone/>
              <wp:docPr id="31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7713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3D95F6" w14:textId="77777777" w:rsidR="00B9716B" w:rsidRDefault="00D24C7F">
                          <w:pPr>
                            <w:pStyle w:val="a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Source Sans Pro" w:hAnsi="Source Sans Pro"/>
                            </w:rPr>
                            <w:instrText xml:space="preserve"> PAGE \*                                                                        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Source Sans Pro" w:hAnsi="Source Sans Pro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2054" type="#_x0000_t202" style="width:27pt;height:20.9pt;margin-top:17.25pt;margin-left:0.55pt;mso-height-percent:200;mso-height-relative:margin;mso-width-percent:0;mso-width-relative:page;mso-wrap-distance-bottom:0;mso-wrap-distance-left:9pt;mso-wrap-distance-right:9pt;mso-wrap-distance-top:0;mso-wrap-style:square;position:absolute;visibility:visible;v-text-anchor:top;z-index:251663360" filled="f" stroked="f">
              <v:textbox style="mso-fit-shape-to-text:t" inset="2.83pt,2.83pt,2.83pt,2.83pt">
                <w:txbxContent>
                  <w:p w:rsidR="00B9716B">
                    <w:pPr>
                      <w:pStyle w:val="Footer"/>
                      <w:jc w:val="center"/>
                    </w:pPr>
                    <w:r>
                      <w:fldChar w:fldCharType="begin"/>
                    </w:r>
                    <w:r>
                      <w:rPr>
                        <w:rFonts w:ascii="Source Sans Pro" w:hAnsi="Source Sans Pro"/>
                      </w:rPr>
                      <w:instrText xml:space="preserve"> PAGE \*                                                             MERGEFORMAT </w:instrText>
                    </w:r>
                    <w:r>
                      <w:fldChar w:fldCharType="separate"/>
                    </w:r>
                    <w:r>
                      <w:rPr>
                        <w:rFonts w:ascii="Source Sans Pro" w:hAnsi="Source Sans Pro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49EE641" wp14:editId="3EF43410">
              <wp:simplePos x="0" y="0"/>
              <wp:positionH relativeFrom="column">
                <wp:posOffset>-551180</wp:posOffset>
              </wp:positionH>
              <wp:positionV relativeFrom="paragraph">
                <wp:posOffset>274320</wp:posOffset>
              </wp:positionV>
              <wp:extent cx="866140" cy="205105"/>
              <wp:effectExtent l="0" t="0" r="0" b="4445"/>
              <wp:wrapNone/>
              <wp:docPr id="28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140" cy="205105"/>
                        <a:chOff x="10571" y="15781"/>
                        <a:chExt cx="1364" cy="323"/>
                      </a:xfrm>
                    </wpg:grpSpPr>
                    <wps:wsp>
                      <wps:cNvPr id="29" name="Rectangle 38"/>
                      <wps:cNvSpPr>
                        <a:spLocks noChangeArrowheads="1"/>
                      </wps:cNvSpPr>
                      <wps:spPr bwMode="auto">
                        <a:xfrm>
                          <a:off x="10571" y="1582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  <wps:wsp>
                      <wps:cNvPr id="30" name="Rectangle 39"/>
                      <wps:cNvSpPr>
                        <a:spLocks noChangeArrowheads="1"/>
                      </wps:cNvSpPr>
                      <wps:spPr bwMode="auto">
                        <a:xfrm>
                          <a:off x="10571" y="1578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3186C5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7" o:spid="_x0000_s2055" style="width:68.2pt;height:16.15pt;margin-top:21.6pt;margin-left:-43.4pt;position:absolute;z-index:251661312" coordorigin="10571,15781" coordsize="1364,323">
              <v:rect id="Rectangle 38" o:spid="_x0000_s2056" style="width:1364;height:283;left:10571;mso-wrap-style:square;position:absolute;top:15821;visibility:visible;v-text-anchor:top" fillcolor="red" stroked="f"/>
              <v:rect id="Rectangle 39" o:spid="_x0000_s2057" style="width:1364;height:283;left:10571;mso-wrap-style:square;position:absolute;top:15781;visibility:visible;v-text-anchor:top" fillcolor="#3186c5" stroked="f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14:paraId="16973DEC" w14:textId="77777777" w:rsidR="0081415D" w:rsidRPr="0081415D" w:rsidRDefault="00D24C7F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Pr="0054724C">
          <w:rPr>
            <w:noProof/>
            <w:color w:val="808080" w:themeColor="background1" w:themeShade="80"/>
            <w:sz w:val="13"/>
            <w:szCs w:val="15"/>
            <w:lang w:val="zh-CN"/>
          </w:rPr>
          <w:t>2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14:paraId="432F3544" w14:textId="77777777" w:rsidR="0081415D" w:rsidRDefault="00D24C7F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7086F" w14:textId="77777777" w:rsidR="0081415D" w:rsidRPr="0081415D" w:rsidRDefault="00D24C7F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47121" w14:textId="77777777" w:rsidR="00D24C7F" w:rsidRDefault="00D24C7F">
      <w:pPr>
        <w:spacing w:before="0" w:after="0"/>
      </w:pPr>
      <w:r>
        <w:separator/>
      </w:r>
    </w:p>
  </w:footnote>
  <w:footnote w:type="continuationSeparator" w:id="0">
    <w:p w14:paraId="2FC3F4E1" w14:textId="77777777" w:rsidR="00D24C7F" w:rsidRDefault="00D24C7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19B9B" w14:textId="77777777" w:rsidR="00B9716B" w:rsidRDefault="00D24C7F">
    <w:r>
      <w:rPr>
        <w:noProof/>
      </w:rPr>
      <w:drawing>
        <wp:anchor distT="0" distB="0" distL="114300" distR="114300" simplePos="0" relativeHeight="251670528" behindDoc="0" locked="0" layoutInCell="1" allowOverlap="1" wp14:anchorId="152D0559" wp14:editId="7B32DFF9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9C75FF2" wp14:editId="20B8B6EF">
              <wp:simplePos x="0" y="0"/>
              <wp:positionH relativeFrom="column">
                <wp:posOffset>5104130</wp:posOffset>
              </wp:positionH>
              <wp:positionV relativeFrom="paragraph">
                <wp:posOffset>-307340</wp:posOffset>
              </wp:positionV>
              <wp:extent cx="1540510" cy="453390"/>
              <wp:effectExtent l="0" t="0" r="0" b="3810"/>
              <wp:wrapNone/>
              <wp:docPr id="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0510" cy="453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249FB" w14:textId="77777777" w:rsidR="00B9716B" w:rsidRDefault="00D24C7F">
                          <w:pPr>
                            <w:rPr>
                              <w:rFonts w:asciiTheme="minorHAnsi" w:eastAsia="黑体" w:hAnsiTheme="minorHAnsi" w:cstheme="minorHAnsi"/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eastAsia="黑体" w:hAnsiTheme="minorHAnsi" w:cstheme="minorHAnsi" w:hint="eastAsia"/>
                              <w:color w:val="FFFFFF"/>
                              <w:sz w:val="40"/>
                              <w:szCs w:val="40"/>
                            </w:rPr>
                            <w:t>产品彩页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2049" type="#_x0000_t202" style="width:121.3pt;height:35.7pt;margin-top:-24.2pt;margin-left:401.9pt;mso-wrap-distance-bottom:0;mso-wrap-distance-left:9pt;mso-wrap-distance-right:9pt;mso-wrap-distance-top:0;mso-wrap-style:square;position:absolute;visibility:visible;v-text-anchor:top;z-index:251669504" filled="f" stroked="f">
              <v:textbox inset=",2.83pt,,2.83pt">
                <w:txbxContent>
                  <w:p w:rsidR="00B9716B">
                    <w:pPr>
                      <w:rPr>
                        <w:rFonts w:eastAsia="黑体" w:asciiTheme="minorHAnsi" w:hAnsiTheme="minorHAnsi" w:cstheme="minorHAnsi"/>
                        <w:color w:val="FFFFFF"/>
                        <w:sz w:val="40"/>
                        <w:szCs w:val="40"/>
                      </w:rPr>
                    </w:pPr>
                    <w:r>
                      <w:rPr>
                        <w:rFonts w:eastAsia="黑体" w:asciiTheme="minorHAnsi" w:hAnsiTheme="minorHAnsi" w:cstheme="minorHAnsi" w:hint="eastAsia"/>
                        <w:color w:val="FFFFFF"/>
                        <w:sz w:val="40"/>
                        <w:szCs w:val="40"/>
                      </w:rPr>
                      <w:t>产品彩页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94EB781" wp14:editId="0BE2B10C">
              <wp:simplePos x="0" y="0"/>
              <wp:positionH relativeFrom="column">
                <wp:posOffset>5047615</wp:posOffset>
              </wp:positionH>
              <wp:positionV relativeFrom="paragraph">
                <wp:posOffset>-377190</wp:posOffset>
              </wp:positionV>
              <wp:extent cx="1440180" cy="539750"/>
              <wp:effectExtent l="0" t="0" r="7620" b="0"/>
              <wp:wrapNone/>
              <wp:docPr id="1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0180" cy="53975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1EB8CE"/>
                          </a:gs>
                          <a:gs pos="100000">
                            <a:srgbClr val="1897C5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6" o:spid="_x0000_s2050" style="width:113.4pt;height:42.5pt;margin-top:-29.7pt;margin-left:397.45pt;mso-wrap-distance-bottom:0;mso-wrap-distance-left:9pt;mso-wrap-distance-right:9pt;mso-wrap-distance-top:0;mso-wrap-style:square;position:absolute;visibility:visible;v-text-anchor:top;z-index:251665408" fillcolor="#1eb8ce" stroked="f">
              <v:fill color2="#1897c5" rotate="t" angle="90" focus="100%" type="gradien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AEE364" wp14:editId="5A56387C">
              <wp:simplePos x="0" y="0"/>
              <wp:positionH relativeFrom="column">
                <wp:posOffset>7620</wp:posOffset>
              </wp:positionH>
              <wp:positionV relativeFrom="paragraph">
                <wp:posOffset>-377190</wp:posOffset>
              </wp:positionV>
              <wp:extent cx="5039995" cy="539750"/>
              <wp:effectExtent l="0" t="0" r="8255" b="0"/>
              <wp:wrapNone/>
              <wp:docPr id="1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39995" cy="539750"/>
                      </a:xfrm>
                      <a:prstGeom prst="rect">
                        <a:avLst/>
                      </a:prstGeom>
                      <a:solidFill>
                        <a:srgbClr val="3186C5"/>
                      </a:soli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7" o:spid="_x0000_s2051" style="width:396.85pt;height:42.5pt;margin-top:-29.7pt;margin-left:0.6pt;mso-wrap-distance-bottom:0;mso-wrap-distance-left:9pt;mso-wrap-distance-right:9pt;mso-wrap-distance-top:0;mso-wrap-style:square;position:absolute;visibility:visible;v-text-anchor:top;z-index:251667456" fillcolor="#3186c5" stroked="f"/>
          </w:pict>
        </mc:Fallback>
      </mc:AlternateContent>
    </w:r>
  </w:p>
  <w:p w14:paraId="5B1B4BD8" w14:textId="77777777" w:rsidR="00B9716B" w:rsidRDefault="00D24C7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CFB6" w14:textId="200D68D9" w:rsidR="00B9716B" w:rsidRDefault="00D24C7F">
    <w:r>
      <w:rPr>
        <w:noProof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38C1DFFD" wp14:editId="00BAB8D1">
              <wp:simplePos x="0" y="0"/>
              <wp:positionH relativeFrom="column">
                <wp:posOffset>-83185</wp:posOffset>
              </wp:positionH>
              <wp:positionV relativeFrom="paragraph">
                <wp:posOffset>-178435</wp:posOffset>
              </wp:positionV>
              <wp:extent cx="4238625" cy="238125"/>
              <wp:effectExtent l="0" t="0" r="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090E20" w14:textId="1E8CF12F" w:rsidR="004E2C46" w:rsidRPr="001D147F" w:rsidRDefault="00B45B36" w:rsidP="004E2C46">
                          <w:pPr>
                            <w:widowControl/>
                            <w:spacing w:before="0" w:after="0"/>
                            <w:jc w:val="left"/>
                            <w:rPr>
                              <w:rFonts w:ascii="Source Sans Pro" w:eastAsia="Source Sans Pro" w:hAnsi="Source Sans Pro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</w:pPr>
                          <w:r w:rsidRPr="00B45B36">
                            <w:rPr>
                              <w:rFonts w:ascii="Source Sans Pro" w:eastAsia="Source Sans Pro" w:hAnsi="Source Sans Pro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  <w:t>E1T-8F28-DL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C1DFFD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-6.55pt;margin-top:-14.05pt;width:333.75pt;height:18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" filled="f" stroked="f">
              <v:textbox>
                <w:txbxContent>
                  <w:p w14:paraId="59090E20" w14:textId="1E8CF12F" w:rsidR="004E2C46" w:rsidRPr="001D147F" w:rsidRDefault="00B45B36" w:rsidP="004E2C46">
                    <w:pPr>
                      <w:widowControl/>
                      <w:spacing w:before="0" w:after="0"/>
                      <w:jc w:val="left"/>
                      <w:rPr>
                        <w:rFonts w:ascii="Source Sans Pro" w:eastAsia="Source Sans Pro" w:hAnsi="Source Sans Pro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</w:pPr>
                    <w:r w:rsidRPr="00B45B36">
                      <w:rPr>
                        <w:rFonts w:ascii="Source Sans Pro" w:eastAsia="Source Sans Pro" w:hAnsi="Source Sans Pro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  <w:t>E1T-8F28-DL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650DD7B" wp14:editId="374D69F6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FE6E323" wp14:editId="47A492ED">
              <wp:simplePos x="0" y="0"/>
              <wp:positionH relativeFrom="column">
                <wp:posOffset>5031</wp:posOffset>
              </wp:positionH>
              <wp:positionV relativeFrom="paragraph">
                <wp:posOffset>55245</wp:posOffset>
              </wp:positionV>
              <wp:extent cx="5515200" cy="0"/>
              <wp:effectExtent l="0" t="0" r="0" b="0"/>
              <wp:wrapNone/>
              <wp:docPr id="655608769" name="直接连接符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25" o:spid="_x0000_s2053" style="mso-wrap-distance-bottom:0;mso-wrap-distance-left:9pt;mso-wrap-distance-right:9pt;mso-wrap-distance-top:0;mso-wrap-style:square;position:absolute;visibility:visible;z-index:251675648" from="0.4pt,4.35pt" to="434.65pt,4.35pt" strokecolor="#4579b8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5D27E" w14:textId="16A9527F" w:rsidR="000B1D18" w:rsidRDefault="00D24C7F" w:rsidP="0095096E">
    <w:r>
      <w:rPr>
        <w:noProof/>
      </w:rPr>
      <w:drawing>
        <wp:anchor distT="0" distB="0" distL="114300" distR="114300" simplePos="0" relativeHeight="251659264" behindDoc="1" locked="0" layoutInCell="1" allowOverlap="1" wp14:anchorId="397E2B98" wp14:editId="385B41A2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anchor distT="0" distB="0" distL="114300" distR="114300" simplePos="0" relativeHeight="251672576" behindDoc="0" locked="0" layoutInCell="1" allowOverlap="1" wp14:anchorId="1FF1AE68" wp14:editId="15BC9B5C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542.5pt;height:534pt" o:bullet="t">
        <v:imagedata r:id="rId1" o:title=""/>
      </v:shape>
    </w:pict>
  </w:numPicBullet>
  <w:numPicBullet w:numPicBulletId="1">
    <w:pict>
      <v:shape w14:anchorId="58EAEDF9" id="_x0000_i1069" type="#_x0000_t75" style="width:542.5pt;height:534pt" o:bullet="t">
        <v:imagedata r:id="rId2" o:title=""/>
      </v:shape>
    </w:pict>
  </w:numPicBullet>
  <w:abstractNum w:abstractNumId="0" w15:restartNumberingAfterBreak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8EB"/>
    <w:rsid w:val="00B45B36"/>
    <w:rsid w:val="00D24C7F"/>
    <w:rsid w:val="00D25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047410"/>
  <w15:docId w15:val="{8418720E-F960-4A2B-B957-E7E72AAF6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80" w:after="40"/>
      <w:jc w:val="both"/>
    </w:pPr>
    <w:rPr>
      <w:rFonts w:ascii="Arial" w:eastAsia="宋体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pPr>
      <w:keepNext/>
      <w:keepLines/>
      <w:spacing w:before="100" w:beforeAutospacing="1" w:after="240"/>
      <w:outlineLvl w:val="0"/>
    </w:pPr>
    <w:rPr>
      <w:rFonts w:ascii="Arial" w:eastAsia="黑体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pPr>
      <w:keepNext/>
      <w:keepLines/>
      <w:spacing w:before="400" w:after="120"/>
      <w:outlineLvl w:val="1"/>
    </w:pPr>
    <w:rPr>
      <w:rFonts w:ascii="Arial" w:eastAsia="黑体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pPr>
      <w:keepNext/>
      <w:keepLines/>
      <w:spacing w:before="120" w:after="120"/>
      <w:outlineLvl w:val="2"/>
    </w:pPr>
    <w:rPr>
      <w:rFonts w:ascii="Arial" w:eastAsia="黑体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after="80"/>
      <w:outlineLvl w:val="3"/>
    </w:pPr>
    <w:rPr>
      <w:rFonts w:eastAsia="黑体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pPr>
      <w:snapToGrid w:val="0"/>
      <w:spacing w:before="0" w:after="0"/>
    </w:pPr>
    <w:rPr>
      <w:rFonts w:ascii="Futura Hv" w:eastAsia="黑体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Pr>
      <w:b/>
      <w:bCs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Professional"/>
    <w:basedOn w:val="a1"/>
    <w:uiPriority w:val="99"/>
    <w:semiHidden/>
    <w:unhideWhenUsed/>
    <w:pPr>
      <w:widowControl w:val="0"/>
      <w:spacing w:before="80" w:after="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7">
    <w:name w:val="List Paragraph"/>
    <w:basedOn w:val="a"/>
    <w:uiPriority w:val="34"/>
    <w:semiHidden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rFonts w:ascii="Arial" w:eastAsia="黑体" w:hAnsi="Arial"/>
      <w:bCs/>
      <w:color w:val="0090C8"/>
      <w:kern w:val="44"/>
      <w:sz w:val="48"/>
      <w:szCs w:val="44"/>
    </w:rPr>
  </w:style>
  <w:style w:type="character" w:customStyle="1" w:styleId="af0">
    <w:name w:val="标题 字符"/>
    <w:basedOn w:val="a0"/>
    <w:link w:val="af"/>
    <w:uiPriority w:val="10"/>
    <w:semiHidden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Pr>
      <w:rFonts w:ascii="Arial" w:eastAsia="黑体" w:hAnsi="Arial" w:cstheme="majorBidi"/>
      <w:bCs/>
      <w:color w:val="0090C8"/>
      <w:sz w:val="36"/>
      <w:szCs w:val="32"/>
    </w:rPr>
  </w:style>
  <w:style w:type="character" w:customStyle="1" w:styleId="30">
    <w:name w:val="标题 3 字符"/>
    <w:basedOn w:val="a0"/>
    <w:link w:val="3"/>
    <w:uiPriority w:val="9"/>
    <w:rPr>
      <w:rFonts w:ascii="Arial" w:eastAsia="黑体" w:hAnsi="Arial"/>
      <w:bCs/>
      <w:color w:val="0090C8"/>
      <w:sz w:val="30"/>
      <w:szCs w:val="32"/>
    </w:rPr>
  </w:style>
  <w:style w:type="character" w:customStyle="1" w:styleId="40">
    <w:name w:val="标题 4 字符"/>
    <w:basedOn w:val="a0"/>
    <w:link w:val="4"/>
    <w:uiPriority w:val="9"/>
    <w:rPr>
      <w:rFonts w:ascii="Arial" w:eastAsia="黑体" w:hAnsi="Arial" w:cstheme="majorBidi"/>
      <w:bCs/>
      <w:color w:val="0090C8"/>
      <w:sz w:val="22"/>
      <w:szCs w:val="28"/>
    </w:rPr>
  </w:style>
  <w:style w:type="character" w:customStyle="1" w:styleId="50">
    <w:name w:val="标题 5 字符"/>
    <w:basedOn w:val="a0"/>
    <w:link w:val="5"/>
    <w:semiHidden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pPr>
      <w:jc w:val="center"/>
    </w:pPr>
  </w:style>
  <w:style w:type="paragraph" w:customStyle="1" w:styleId="af9">
    <w:name w:val="图片标注"/>
    <w:basedOn w:val="af8"/>
    <w:qFormat/>
  </w:style>
  <w:style w:type="paragraph" w:customStyle="1" w:styleId="afa">
    <w:name w:val="表格标题文字"/>
    <w:qFormat/>
    <w:pPr>
      <w:snapToGrid w:val="0"/>
      <w:spacing w:before="120" w:line="240" w:lineRule="exact"/>
    </w:pPr>
    <w:rPr>
      <w:rFonts w:ascii="Arial" w:eastAsia="黑体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pPr>
      <w:snapToGrid w:val="0"/>
      <w:spacing w:before="80" w:after="40"/>
    </w:pPr>
    <w:rPr>
      <w:rFonts w:ascii="Arial" w:eastAsia="宋体" w:hAnsi="Arial"/>
      <w:kern w:val="2"/>
      <w:sz w:val="18"/>
      <w:szCs w:val="21"/>
    </w:rPr>
  </w:style>
  <w:style w:type="character" w:customStyle="1" w:styleId="ac">
    <w:name w:val="页眉 字符"/>
    <w:basedOn w:val="a0"/>
    <w:link w:val="ab"/>
    <w:uiPriority w:val="99"/>
    <w:rPr>
      <w:rFonts w:ascii="Futura Bk" w:eastAsia="宋体" w:hAnsi="Futura Bk"/>
      <w:color w:val="505050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ascii="Futura Bk" w:eastAsia="宋体" w:hAnsi="Futura Bk"/>
      <w:color w:val="FFFFFF" w:themeColor="background1"/>
      <w:sz w:val="16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Futura Bk" w:eastAsia="宋体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Pr>
      <w:rFonts w:ascii="Arial" w:eastAsia="宋体" w:hAnsi="Arial"/>
      <w:sz w:val="18"/>
    </w:rPr>
  </w:style>
  <w:style w:type="character" w:customStyle="1" w:styleId="ae">
    <w:name w:val="签名 字符"/>
    <w:basedOn w:val="a0"/>
    <w:link w:val="ad"/>
    <w:uiPriority w:val="99"/>
    <w:qFormat/>
    <w:rPr>
      <w:rFonts w:ascii="Futura Hv" w:eastAsia="黑体" w:hAnsi="Futura Hv"/>
      <w:color w:val="505050"/>
      <w:sz w:val="10"/>
    </w:rPr>
  </w:style>
  <w:style w:type="table" w:customStyle="1" w:styleId="Table">
    <w:name w:val="Table"/>
    <w:basedOn w:val="af3"/>
    <w:qFormat/>
    <w:pPr>
      <w:widowControl w:val="0"/>
      <w:snapToGrid w:val="0"/>
      <w:spacing w:before="80"/>
    </w:pPr>
    <w:rPr>
      <w:rFonts w:ascii="Arial" w:eastAsia="宋体" w:hAnsi="Arial" w:cs="Times New Roman"/>
      <w:sz w:val="18"/>
    </w:rPr>
    <w:tblPr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批注文字 字符"/>
    <w:basedOn w:val="a0"/>
    <w:link w:val="a5"/>
    <w:uiPriority w:val="99"/>
    <w:semiHidden/>
    <w:rPr>
      <w:rFonts w:ascii="Futura Bk" w:eastAsia="宋体" w:hAnsi="Futura Bk"/>
      <w:sz w:val="18"/>
    </w:rPr>
  </w:style>
  <w:style w:type="character" w:customStyle="1" w:styleId="af2">
    <w:name w:val="批注主题 字符"/>
    <w:basedOn w:val="a6"/>
    <w:link w:val="af1"/>
    <w:uiPriority w:val="99"/>
    <w:semiHidden/>
    <w:rPr>
      <w:rFonts w:ascii="Futura Bk" w:eastAsia="宋体" w:hAnsi="Futura Bk"/>
      <w:b/>
      <w:bCs/>
      <w:sz w:val="18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 w:hAnsi="Futura Bk"/>
      <w:sz w:val="18"/>
      <w:szCs w:val="18"/>
    </w:rPr>
  </w:style>
  <w:style w:type="table" w:customStyle="1" w:styleId="Table1">
    <w:name w:val="Table1"/>
    <w:basedOn w:val="af3"/>
    <w:uiPriority w:val="99"/>
    <w:qFormat/>
    <w:pPr>
      <w:widowControl w:val="0"/>
      <w:spacing w:before="80" w:after="80"/>
      <w:jc w:val="both"/>
    </w:pPr>
    <w:rPr>
      <w:rFonts w:ascii="Arial" w:eastAsia="宋体" w:hAnsi="Arial" w:cs="Times New Roman"/>
      <w:sz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Pr>
      <w:rFonts w:ascii="Arial" w:eastAsia="宋体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Pr>
      <w:rFonts w:eastAsia="黑体"/>
      <w:sz w:val="36"/>
    </w:rPr>
  </w:style>
  <w:style w:type="table" w:customStyle="1" w:styleId="BTable">
    <w:name w:val="BTable"/>
    <w:basedOn w:val="a1"/>
    <w:uiPriority w:val="99"/>
    <w:qFormat/>
    <w:pPr>
      <w:spacing w:before="80"/>
    </w:pPr>
    <w:rPr>
      <w:rFonts w:ascii="Calibri" w:hAnsi="Calibri"/>
      <w:sz w:val="18"/>
    </w:r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pPr>
      <w:spacing w:before="40" w:after="60" w:line="220" w:lineRule="exact"/>
    </w:pPr>
    <w:rPr>
      <w:rFonts w:eastAsia="黑体"/>
      <w:color w:val="007CA8"/>
      <w:kern w:val="0"/>
      <w:szCs w:val="13"/>
    </w:rPr>
  </w:style>
  <w:style w:type="paragraph" w:customStyle="1" w:styleId="afe">
    <w:name w:val="表格内文"/>
    <w:basedOn w:val="a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pPr>
      <w:ind w:left="102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BA265B4-103F-4B64-968E-029DD7CCA4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【单栏】产品彩页样式模板(V2.0)-中文.dotx</Template>
  <TotalTime>58</TotalTime>
  <Pages>1</Pages>
  <Words>816</Words>
  <Characters>4657</Characters>
  <Application>Microsoft Office Word</Application>
  <DocSecurity>0</DocSecurity>
  <Lines>38</Lines>
  <Paragraphs>10</Paragraphs>
  <ScaleCrop>false</ScaleCrop>
  <Company>h3c</Company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c08940</cp:lastModifiedBy>
  <cp:revision>8</cp:revision>
  <cp:lastPrinted>2025-03-21T02:05:00Z</cp:lastPrinted>
  <dcterms:created xsi:type="dcterms:W3CDTF">2025-08-01T09:51:00Z</dcterms:created>
  <dcterms:modified xsi:type="dcterms:W3CDTF">2026-09-29T06:29:00Z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