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0757C674" w14:textId="77777777" w:rsidR="00B9716B" w:rsidRPr="001D147F" w:rsidRDefault="005347A2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ABA144" wp14:editId="0C567650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CAAC9" w14:textId="77777777" w:rsidR="00363C96" w:rsidRPr="00363C96" w:rsidRDefault="005347A2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8MP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Wise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noBreakHyphen/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ISP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Warm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Light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7370B3D0" w14:textId="6F56CD72" w:rsidR="004F5BE6" w:rsidRPr="00363C96" w:rsidRDefault="00D30D38" w:rsidP="00D30D38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30D38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O1T-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8</w:t>
                            </w:r>
                            <w:r w:rsidRPr="00D30D38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F28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BA144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353CAAC9" w14:textId="77777777" w:rsidR="00363C96" w:rsidRPr="00363C96" w:rsidRDefault="005347A2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8MP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Wise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noBreakHyphen/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ISP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Warm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Light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7370B3D0" w14:textId="6F56CD72" w:rsidR="004F5BE6" w:rsidRPr="00363C96" w:rsidRDefault="00D30D38" w:rsidP="00D30D38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D30D38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O1T-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8</w:t>
                      </w:r>
                      <w:r w:rsidRPr="00D30D38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F28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64FD3F" w14:textId="77777777" w:rsidR="00B9716B" w:rsidRPr="001D147F" w:rsidRDefault="005347A2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36544110" w14:textId="77777777" w:rsidR="005F3A32" w:rsidRDefault="005347A2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950E139" w14:textId="77777777" w:rsidR="005F3A32" w:rsidRDefault="005347A2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C058EE9" wp14:editId="2C487529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D1C74" w14:textId="77777777" w:rsidR="005F3A32" w:rsidRDefault="005347A2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3995253" w14:textId="77777777" w:rsidR="005F3A32" w:rsidRDefault="005347A2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BF81F3B" w14:textId="77777777" w:rsidR="005F3A32" w:rsidRDefault="005347A2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8D2F58C" w14:textId="77777777" w:rsidR="000A4323" w:rsidRDefault="005347A2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005ADE" w14:paraId="22B50DFA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1022D0E8" w14:textId="77777777" w:rsidR="00626987" w:rsidRDefault="005347A2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72C36AC0" wp14:editId="4DE3452E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2E1D240" wp14:editId="4C4BA13D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C757FA6" wp14:editId="12AEB8A8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3EEC518" wp14:editId="0A0C0F2D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BAEE294" wp14:editId="4F370834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D4294D3" wp14:editId="4E5425A3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D34C6E5" wp14:editId="3CBEE927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3034C39" wp14:editId="308FCC06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792C732" wp14:editId="74F07871">
                  <wp:extent cx="583721" cy="583721"/>
                  <wp:effectExtent l="0" t="0" r="0" b="0"/>
                  <wp:docPr id="109" name="图片 109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9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4849787E" wp14:editId="45A053EA">
                  <wp:extent cx="583721" cy="583721"/>
                  <wp:effectExtent l="0" t="0" r="0" b="0"/>
                  <wp:docPr id="120" name="图片 12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16E6046B" w14:textId="77777777" w:rsidR="001D147F" w:rsidRPr="00717B90" w:rsidRDefault="005347A2" w:rsidP="00717B90">
      <w:pPr>
        <w:pStyle w:val="af8"/>
        <w:jc w:val="left"/>
      </w:pPr>
    </w:p>
    <w:p w14:paraId="1144331F" w14:textId="77777777" w:rsidR="0071559B" w:rsidRPr="005F3A32" w:rsidRDefault="005347A2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0069F339" w14:textId="77777777" w:rsidR="0009769C" w:rsidRPr="000A4323" w:rsidRDefault="005347A2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BA485B4" w14:textId="77777777" w:rsidR="00B9716B" w:rsidRPr="0071559B" w:rsidRDefault="005347A2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71AA4CD7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1/1.8"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F1.0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large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aperture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lens</w:t>
      </w:r>
    </w:p>
    <w:p w14:paraId="2D52C579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(3840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2160)@20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(3072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1728)@30/25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5B6E860D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MJPEG(Sub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Stream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Only)</w:t>
      </w:r>
    </w:p>
    <w:p w14:paraId="3A198B6C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AI</w:t>
      </w:r>
      <w:r>
        <w:rPr>
          <w:rFonts w:eastAsia="Source Sans Pro"/>
        </w:rPr>
        <w:noBreakHyphen/>
      </w:r>
      <w:r>
        <w:rPr>
          <w:rFonts w:eastAsia="Source Sans Pro"/>
        </w:rPr>
        <w:t>ISP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deeply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optimizing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color,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detail,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effects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extremely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low</w:t>
      </w:r>
      <w:r>
        <w:rPr>
          <w:rFonts w:eastAsia="Source Sans Pro"/>
        </w:rPr>
        <w:noBreakHyphen/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scenes</w:t>
      </w:r>
    </w:p>
    <w:p w14:paraId="01067AE4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cross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line,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(based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body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detection)</w:t>
      </w:r>
    </w:p>
    <w:p w14:paraId="70A52955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(human/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detection)</w:t>
      </w:r>
    </w:p>
    <w:p w14:paraId="0B2F9E0A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3CCEA3E6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9:16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5E728638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6A94001D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White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4AD53658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7092B7B1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479DE674" w14:textId="77777777" w:rsidR="006A32E5" w:rsidRPr="00B62D60" w:rsidRDefault="005347A2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14:paraId="0F9ED260" w14:textId="77777777" w:rsidR="00B9716B" w:rsidRPr="0071559B" w:rsidRDefault="005347A2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005ADE" w14:paraId="61575C36" w14:textId="77777777" w:rsidTr="00005A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5AF9655F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2CB2C5B4" w14:textId="74BC99D1" w:rsidR="00B9716B" w:rsidRPr="0009769C" w:rsidRDefault="00D30D3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D30D38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O1T-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8</w:t>
            </w:r>
            <w:r w:rsidRPr="00D30D38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F28</w:t>
            </w:r>
          </w:p>
        </w:tc>
      </w:tr>
      <w:tr w:rsidR="00005ADE" w14:paraId="20088BE6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F796AF1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005ADE" w14:paraId="5DC7F06B" w14:textId="77777777" w:rsidTr="00005ADE">
        <w:trPr>
          <w:trHeight w:val="222"/>
        </w:trPr>
        <w:tc>
          <w:tcPr>
            <w:tcW w:w="2500" w:type="dxa"/>
          </w:tcPr>
          <w:p w14:paraId="02EBC336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29AC9B20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005ADE" w14:paraId="007F0B6A" w14:textId="77777777" w:rsidTr="00005ADE">
        <w:trPr>
          <w:trHeight w:val="222"/>
        </w:trPr>
        <w:tc>
          <w:tcPr>
            <w:tcW w:w="2500" w:type="dxa"/>
          </w:tcPr>
          <w:p w14:paraId="5A5F28E3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0FB07B83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1/1.8"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005ADE" w14:paraId="7D0F574D" w14:textId="77777777" w:rsidTr="00005ADE">
        <w:trPr>
          <w:trHeight w:val="222"/>
        </w:trPr>
        <w:tc>
          <w:tcPr>
            <w:tcW w:w="2500" w:type="dxa"/>
          </w:tcPr>
          <w:p w14:paraId="24E5852D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1432D483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0.0003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</w:t>
            </w:r>
          </w:p>
        </w:tc>
      </w:tr>
      <w:tr w:rsidR="00005ADE" w14:paraId="6C9533F9" w14:textId="77777777" w:rsidTr="00005ADE">
        <w:trPr>
          <w:trHeight w:val="222"/>
        </w:trPr>
        <w:tc>
          <w:tcPr>
            <w:tcW w:w="2500" w:type="dxa"/>
          </w:tcPr>
          <w:p w14:paraId="509525E3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04DB4FE8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005ADE" w14:paraId="6A120A33" w14:textId="77777777" w:rsidTr="00005ADE">
        <w:trPr>
          <w:trHeight w:val="222"/>
        </w:trPr>
        <w:tc>
          <w:tcPr>
            <w:tcW w:w="2500" w:type="dxa"/>
          </w:tcPr>
          <w:p w14:paraId="32F7B63E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641739D2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005ADE" w14:paraId="7184FF8E" w14:textId="77777777" w:rsidTr="00005ADE">
        <w:trPr>
          <w:trHeight w:val="222"/>
        </w:trPr>
        <w:tc>
          <w:tcPr>
            <w:tcW w:w="2500" w:type="dxa"/>
          </w:tcPr>
          <w:p w14:paraId="511E295B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0D25784E" w14:textId="77777777" w:rsidR="00B9716B" w:rsidRPr="0009769C" w:rsidRDefault="005347A2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005ADE" w14:paraId="63D850CD" w14:textId="77777777" w:rsidTr="00005ADE">
        <w:trPr>
          <w:trHeight w:val="222"/>
        </w:trPr>
        <w:tc>
          <w:tcPr>
            <w:tcW w:w="2500" w:type="dxa"/>
          </w:tcPr>
          <w:p w14:paraId="164CE5C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1F1781B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005ADE" w14:paraId="39BEE5E4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CA0A3F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005ADE" w14:paraId="04998448" w14:textId="77777777" w:rsidTr="00005ADE">
        <w:trPr>
          <w:trHeight w:val="222"/>
        </w:trPr>
        <w:tc>
          <w:tcPr>
            <w:tcW w:w="2500" w:type="dxa"/>
          </w:tcPr>
          <w:p w14:paraId="6B86274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149DCBA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005ADE" w14:paraId="1725AAAF" w14:textId="77777777" w:rsidTr="00005ADE">
        <w:trPr>
          <w:trHeight w:val="222"/>
        </w:trPr>
        <w:tc>
          <w:tcPr>
            <w:tcW w:w="2500" w:type="dxa"/>
          </w:tcPr>
          <w:p w14:paraId="107478C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5F49393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F1.0</w:t>
            </w:r>
          </w:p>
        </w:tc>
      </w:tr>
      <w:tr w:rsidR="00005ADE" w14:paraId="58AAF418" w14:textId="77777777" w:rsidTr="00005ADE">
        <w:trPr>
          <w:trHeight w:val="222"/>
        </w:trPr>
        <w:tc>
          <w:tcPr>
            <w:tcW w:w="2500" w:type="dxa"/>
          </w:tcPr>
          <w:p w14:paraId="1B11C70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140D2E0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117.6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005ADE" w14:paraId="30F2321A" w14:textId="77777777" w:rsidTr="00005ADE">
        <w:trPr>
          <w:trHeight w:val="222"/>
        </w:trPr>
        <w:tc>
          <w:tcPr>
            <w:tcW w:w="2500" w:type="dxa"/>
          </w:tcPr>
          <w:p w14:paraId="31630FB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405FA96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69.1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005ADE" w14:paraId="428112E8" w14:textId="77777777" w:rsidTr="00005ADE">
        <w:trPr>
          <w:trHeight w:val="222"/>
        </w:trPr>
        <w:tc>
          <w:tcPr>
            <w:tcW w:w="2500" w:type="dxa"/>
          </w:tcPr>
          <w:p w14:paraId="5678E1F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7680B3D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140.7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005ADE" w14:paraId="065C56CD" w14:textId="77777777" w:rsidTr="00005ADE">
        <w:trPr>
          <w:trHeight w:val="222"/>
        </w:trPr>
        <w:tc>
          <w:tcPr>
            <w:tcW w:w="2500" w:type="dxa"/>
          </w:tcPr>
          <w:p w14:paraId="6CBF1E3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7AF7900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005ADE" w14:paraId="3001685A" w14:textId="77777777" w:rsidTr="00005ADE">
        <w:trPr>
          <w:trHeight w:val="222"/>
        </w:trPr>
        <w:tc>
          <w:tcPr>
            <w:tcW w:w="2500" w:type="dxa"/>
          </w:tcPr>
          <w:p w14:paraId="1F7AA14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3E892FF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005ADE" w14:paraId="2CD83C48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10D0DD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005ADE" w14:paraId="2AD7C056" w14:textId="77777777" w:rsidTr="00005ADE">
        <w:trPr>
          <w:trHeight w:val="222"/>
        </w:trPr>
        <w:tc>
          <w:tcPr>
            <w:tcW w:w="2500" w:type="dxa"/>
          </w:tcPr>
          <w:p w14:paraId="7E8D6DD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12BAFF1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005ADE" w14:paraId="1294A3FF" w14:textId="77777777" w:rsidTr="00005ADE">
        <w:trPr>
          <w:trHeight w:val="222"/>
        </w:trPr>
        <w:tc>
          <w:tcPr>
            <w:tcW w:w="2500" w:type="dxa"/>
          </w:tcPr>
          <w:p w14:paraId="31FA6D9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6F4A5B1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63.0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(206.7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005ADE" w14:paraId="413FE7BF" w14:textId="77777777" w:rsidTr="00005ADE">
        <w:trPr>
          <w:trHeight w:val="222"/>
        </w:trPr>
        <w:tc>
          <w:tcPr>
            <w:tcW w:w="2500" w:type="dxa"/>
          </w:tcPr>
          <w:p w14:paraId="6B643B2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7F3F7A3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25.2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(82.7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005ADE" w14:paraId="0FF7E698" w14:textId="77777777" w:rsidTr="00005ADE">
        <w:trPr>
          <w:trHeight w:val="222"/>
        </w:trPr>
        <w:tc>
          <w:tcPr>
            <w:tcW w:w="2500" w:type="dxa"/>
          </w:tcPr>
          <w:p w14:paraId="4BAA4F8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5FBA7A6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(41.3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005ADE" w14:paraId="56E13485" w14:textId="77777777" w:rsidTr="00005ADE">
        <w:trPr>
          <w:trHeight w:val="222"/>
        </w:trPr>
        <w:tc>
          <w:tcPr>
            <w:tcW w:w="2500" w:type="dxa"/>
          </w:tcPr>
          <w:p w14:paraId="345608C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639B463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005ADE" w14:paraId="1DF1DD64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8A8C74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005ADE" w14:paraId="57BD7EEE" w14:textId="77777777" w:rsidTr="00005ADE">
        <w:trPr>
          <w:trHeight w:val="222"/>
        </w:trPr>
        <w:tc>
          <w:tcPr>
            <w:tcW w:w="2500" w:type="dxa"/>
          </w:tcPr>
          <w:p w14:paraId="62C6FCB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06D941C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005ADE" w14:paraId="0D112ADB" w14:textId="77777777" w:rsidTr="00005ADE">
        <w:trPr>
          <w:trHeight w:val="222"/>
        </w:trPr>
        <w:tc>
          <w:tcPr>
            <w:tcW w:w="2500" w:type="dxa"/>
          </w:tcPr>
          <w:p w14:paraId="1BBB522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Light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7C4C101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005ADE" w14:paraId="30248F40" w14:textId="77777777" w:rsidTr="00005ADE">
        <w:trPr>
          <w:trHeight w:val="222"/>
        </w:trPr>
        <w:tc>
          <w:tcPr>
            <w:tcW w:w="2500" w:type="dxa"/>
          </w:tcPr>
          <w:p w14:paraId="66A5BC8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7F3F080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005ADE" w14:paraId="3E6D8442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5984A7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005ADE" w14:paraId="5D838E47" w14:textId="77777777" w:rsidTr="00005ADE">
        <w:trPr>
          <w:trHeight w:val="222"/>
        </w:trPr>
        <w:tc>
          <w:tcPr>
            <w:tcW w:w="2500" w:type="dxa"/>
          </w:tcPr>
          <w:p w14:paraId="0A77A75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2B5B02B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Only)</w:t>
            </w:r>
          </w:p>
        </w:tc>
      </w:tr>
      <w:tr w:rsidR="00005ADE" w14:paraId="49E27897" w14:textId="77777777" w:rsidTr="00005ADE">
        <w:trPr>
          <w:trHeight w:val="222"/>
        </w:trPr>
        <w:tc>
          <w:tcPr>
            <w:tcW w:w="2500" w:type="dxa"/>
          </w:tcPr>
          <w:p w14:paraId="1AF6204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6F41C9A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005ADE" w14:paraId="50440DA6" w14:textId="77777777" w:rsidTr="00005ADE">
        <w:trPr>
          <w:trHeight w:val="222"/>
        </w:trPr>
        <w:tc>
          <w:tcPr>
            <w:tcW w:w="2500" w:type="dxa"/>
          </w:tcPr>
          <w:p w14:paraId="1039202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7A94710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(3840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2160),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(3072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1728),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</w:p>
          <w:p w14:paraId="2BC218F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005ADE" w14:paraId="3CF3E7A2" w14:textId="77777777" w:rsidTr="00005ADE">
        <w:trPr>
          <w:trHeight w:val="222"/>
        </w:trPr>
        <w:tc>
          <w:tcPr>
            <w:tcW w:w="2500" w:type="dxa"/>
          </w:tcPr>
          <w:p w14:paraId="5DCC7E4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091670D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Mbps</w:t>
            </w:r>
          </w:p>
        </w:tc>
      </w:tr>
      <w:tr w:rsidR="00005ADE" w14:paraId="23DCAB52" w14:textId="77777777" w:rsidTr="00005ADE">
        <w:trPr>
          <w:trHeight w:val="222"/>
        </w:trPr>
        <w:tc>
          <w:tcPr>
            <w:tcW w:w="2500" w:type="dxa"/>
          </w:tcPr>
          <w:p w14:paraId="740A118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414F8CE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005ADE" w14:paraId="1DB52693" w14:textId="77777777" w:rsidTr="00005ADE">
        <w:trPr>
          <w:trHeight w:val="222"/>
        </w:trPr>
        <w:tc>
          <w:tcPr>
            <w:tcW w:w="2500" w:type="dxa"/>
          </w:tcPr>
          <w:p w14:paraId="63A52DD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52DDAFF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005ADE" w14:paraId="4E107AF9" w14:textId="77777777" w:rsidTr="00005ADE">
        <w:trPr>
          <w:trHeight w:val="222"/>
        </w:trPr>
        <w:tc>
          <w:tcPr>
            <w:tcW w:w="2500" w:type="dxa"/>
          </w:tcPr>
          <w:p w14:paraId="4995889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14:paraId="08A571E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005ADE" w14:paraId="55A5DDAE" w14:textId="77777777" w:rsidTr="00005ADE">
        <w:trPr>
          <w:trHeight w:val="222"/>
        </w:trPr>
        <w:tc>
          <w:tcPr>
            <w:tcW w:w="2500" w:type="dxa"/>
          </w:tcPr>
          <w:p w14:paraId="694A6F2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679837E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54591ABC" w14:textId="77777777" w:rsidTr="00005ADE">
        <w:trPr>
          <w:trHeight w:val="222"/>
        </w:trPr>
        <w:tc>
          <w:tcPr>
            <w:tcW w:w="2500" w:type="dxa"/>
          </w:tcPr>
          <w:p w14:paraId="5736359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55B3232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005ADE" w14:paraId="41ADF9AD" w14:textId="77777777" w:rsidTr="00005ADE">
        <w:trPr>
          <w:trHeight w:val="222"/>
        </w:trPr>
        <w:tc>
          <w:tcPr>
            <w:tcW w:w="2500" w:type="dxa"/>
          </w:tcPr>
          <w:p w14:paraId="796390A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Snapshot</w:t>
            </w:r>
          </w:p>
        </w:tc>
        <w:tc>
          <w:tcPr>
            <w:tcW w:w="7500" w:type="dxa"/>
          </w:tcPr>
          <w:p w14:paraId="7BB09E1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037BDBB3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A503E8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005ADE" w14:paraId="5DB8D168" w14:textId="77777777" w:rsidTr="00005ADE">
        <w:trPr>
          <w:trHeight w:val="222"/>
        </w:trPr>
        <w:tc>
          <w:tcPr>
            <w:tcW w:w="2500" w:type="dxa"/>
          </w:tcPr>
          <w:p w14:paraId="41A811E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67C3CDB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61440DEB" w14:textId="77777777" w:rsidTr="00005ADE">
        <w:trPr>
          <w:trHeight w:val="222"/>
        </w:trPr>
        <w:tc>
          <w:tcPr>
            <w:tcW w:w="2500" w:type="dxa"/>
          </w:tcPr>
          <w:p w14:paraId="1646656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25AC624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</w:tr>
      <w:tr w:rsidR="00005ADE" w14:paraId="12530C43" w14:textId="77777777" w:rsidTr="00005ADE">
        <w:trPr>
          <w:trHeight w:val="222"/>
        </w:trPr>
        <w:tc>
          <w:tcPr>
            <w:tcW w:w="2500" w:type="dxa"/>
          </w:tcPr>
          <w:p w14:paraId="0AD6EA6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71EC53A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005ADE" w14:paraId="53739CA8" w14:textId="77777777" w:rsidTr="00005ADE">
        <w:trPr>
          <w:trHeight w:val="222"/>
        </w:trPr>
        <w:tc>
          <w:tcPr>
            <w:tcW w:w="2500" w:type="dxa"/>
          </w:tcPr>
          <w:p w14:paraId="170A15E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78F7BF5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005ADE" w14:paraId="733A2A3F" w14:textId="77777777" w:rsidTr="00005ADE">
        <w:trPr>
          <w:trHeight w:val="222"/>
        </w:trPr>
        <w:tc>
          <w:tcPr>
            <w:tcW w:w="2500" w:type="dxa"/>
          </w:tcPr>
          <w:p w14:paraId="154DBA3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61ED9A0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0F63AE08" w14:textId="77777777" w:rsidTr="00005ADE">
        <w:trPr>
          <w:trHeight w:val="222"/>
        </w:trPr>
        <w:tc>
          <w:tcPr>
            <w:tcW w:w="2500" w:type="dxa"/>
          </w:tcPr>
          <w:p w14:paraId="1973A5D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04AD821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742D1198" w14:textId="77777777" w:rsidTr="00005ADE">
        <w:trPr>
          <w:trHeight w:val="222"/>
        </w:trPr>
        <w:tc>
          <w:tcPr>
            <w:tcW w:w="2500" w:type="dxa"/>
          </w:tcPr>
          <w:p w14:paraId="7E1812F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7C9B7D9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47168F48" w14:textId="77777777" w:rsidTr="00005ADE">
        <w:trPr>
          <w:trHeight w:val="222"/>
        </w:trPr>
        <w:tc>
          <w:tcPr>
            <w:tcW w:w="2500" w:type="dxa"/>
          </w:tcPr>
          <w:p w14:paraId="0008E00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6F87C82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005ADE" w14:paraId="1FF3B2E9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783A23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Intelligent</w:t>
            </w:r>
          </w:p>
        </w:tc>
      </w:tr>
      <w:tr w:rsidR="00005ADE" w14:paraId="1E215F3C" w14:textId="77777777" w:rsidTr="00005ADE">
        <w:trPr>
          <w:trHeight w:val="222"/>
        </w:trPr>
        <w:tc>
          <w:tcPr>
            <w:tcW w:w="2500" w:type="dxa"/>
          </w:tcPr>
          <w:p w14:paraId="632369B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Intrusion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Prevention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(Lite)</w:t>
            </w:r>
          </w:p>
        </w:tc>
        <w:tc>
          <w:tcPr>
            <w:tcW w:w="7500" w:type="dxa"/>
          </w:tcPr>
          <w:p w14:paraId="609A64F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Intrusion,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crossline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(both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detection)</w:t>
            </w:r>
          </w:p>
        </w:tc>
      </w:tr>
      <w:tr w:rsidR="00005ADE" w14:paraId="56FF8E51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14F370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005ADE" w14:paraId="42BD12B6" w14:textId="77777777" w:rsidTr="00005ADE">
        <w:trPr>
          <w:trHeight w:val="222"/>
        </w:trPr>
        <w:tc>
          <w:tcPr>
            <w:tcW w:w="2500" w:type="dxa"/>
          </w:tcPr>
          <w:p w14:paraId="250393C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154993F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(based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005ADE" w14:paraId="0EF5C6C3" w14:textId="77777777" w:rsidTr="00005ADE">
        <w:trPr>
          <w:trHeight w:val="222"/>
        </w:trPr>
        <w:tc>
          <w:tcPr>
            <w:tcW w:w="2500" w:type="dxa"/>
          </w:tcPr>
          <w:p w14:paraId="6A83B69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5A01B7D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005ADE" w14:paraId="2081D014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5D6E7A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005ADE" w14:paraId="7D08E181" w14:textId="77777777" w:rsidTr="00005ADE">
        <w:trPr>
          <w:trHeight w:val="222"/>
        </w:trPr>
        <w:tc>
          <w:tcPr>
            <w:tcW w:w="2500" w:type="dxa"/>
          </w:tcPr>
          <w:p w14:paraId="2F18640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55C18B4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</w:t>
            </w:r>
          </w:p>
        </w:tc>
      </w:tr>
      <w:tr w:rsidR="00005ADE" w14:paraId="7455515C" w14:textId="77777777" w:rsidTr="00005ADE">
        <w:trPr>
          <w:trHeight w:val="222"/>
        </w:trPr>
        <w:tc>
          <w:tcPr>
            <w:tcW w:w="2500" w:type="dxa"/>
          </w:tcPr>
          <w:p w14:paraId="58C0135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5BB2C5A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005ADE" w14:paraId="7BCC7C05" w14:textId="77777777" w:rsidTr="00005ADE">
        <w:trPr>
          <w:trHeight w:val="222"/>
        </w:trPr>
        <w:tc>
          <w:tcPr>
            <w:tcW w:w="2500" w:type="dxa"/>
          </w:tcPr>
          <w:p w14:paraId="081F3162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2FB632E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49CC72FE" w14:textId="77777777" w:rsidTr="00005ADE">
        <w:trPr>
          <w:trHeight w:val="222"/>
        </w:trPr>
        <w:tc>
          <w:tcPr>
            <w:tcW w:w="2500" w:type="dxa"/>
          </w:tcPr>
          <w:p w14:paraId="6EBEC86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281BB3C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68F91DB2" w14:textId="77777777" w:rsidTr="00005ADE">
        <w:trPr>
          <w:trHeight w:val="222"/>
        </w:trPr>
        <w:tc>
          <w:tcPr>
            <w:tcW w:w="2500" w:type="dxa"/>
          </w:tcPr>
          <w:p w14:paraId="43645FB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7CB93A2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005ADE" w14:paraId="50970B91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7F5179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005ADE" w14:paraId="7D1DB9DD" w14:textId="77777777" w:rsidTr="00005ADE">
        <w:trPr>
          <w:trHeight w:val="222"/>
        </w:trPr>
        <w:tc>
          <w:tcPr>
            <w:tcW w:w="2500" w:type="dxa"/>
          </w:tcPr>
          <w:p w14:paraId="4DA3A25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1998270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005ADE" w14:paraId="24F5F580" w14:textId="77777777" w:rsidTr="00005ADE">
        <w:trPr>
          <w:trHeight w:val="222"/>
        </w:trPr>
        <w:tc>
          <w:tcPr>
            <w:tcW w:w="2500" w:type="dxa"/>
          </w:tcPr>
          <w:p w14:paraId="7870455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06206CA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005ADE" w14:paraId="1BDFCC4F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AD8026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005ADE" w14:paraId="7C67B27B" w14:textId="77777777" w:rsidTr="00005ADE">
        <w:trPr>
          <w:trHeight w:val="222"/>
        </w:trPr>
        <w:tc>
          <w:tcPr>
            <w:tcW w:w="2500" w:type="dxa"/>
          </w:tcPr>
          <w:p w14:paraId="73ADA55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67AD3F7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IPv6,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PPPoE,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</w:t>
            </w:r>
          </w:p>
        </w:tc>
      </w:tr>
      <w:tr w:rsidR="00005ADE" w14:paraId="41AB08A3" w14:textId="77777777" w:rsidTr="00005ADE">
        <w:trPr>
          <w:trHeight w:val="222"/>
        </w:trPr>
        <w:tc>
          <w:tcPr>
            <w:tcW w:w="2500" w:type="dxa"/>
          </w:tcPr>
          <w:p w14:paraId="3137101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28723D6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005ADE" w14:paraId="6773CDD7" w14:textId="77777777" w:rsidTr="00005ADE">
        <w:trPr>
          <w:trHeight w:val="222"/>
        </w:trPr>
        <w:tc>
          <w:tcPr>
            <w:tcW w:w="2500" w:type="dxa"/>
          </w:tcPr>
          <w:p w14:paraId="59773C1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4E49274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005ADE" w14:paraId="764646AF" w14:textId="77777777" w:rsidTr="00005ADE">
        <w:trPr>
          <w:trHeight w:val="222"/>
        </w:trPr>
        <w:tc>
          <w:tcPr>
            <w:tcW w:w="2500" w:type="dxa"/>
          </w:tcPr>
          <w:p w14:paraId="60AC9A2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58A2BD5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005ADE" w14:paraId="5EB83CEC" w14:textId="77777777" w:rsidTr="00005ADE">
        <w:trPr>
          <w:trHeight w:val="222"/>
        </w:trPr>
        <w:tc>
          <w:tcPr>
            <w:tcW w:w="2500" w:type="dxa"/>
          </w:tcPr>
          <w:p w14:paraId="01129B7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41E3E44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005ADE" w14:paraId="2C4CB039" w14:textId="77777777" w:rsidTr="00005ADE">
        <w:trPr>
          <w:trHeight w:val="222"/>
        </w:trPr>
        <w:tc>
          <w:tcPr>
            <w:tcW w:w="2500" w:type="dxa"/>
          </w:tcPr>
          <w:p w14:paraId="5D060E9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4C6A7D1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</w:p>
        </w:tc>
      </w:tr>
      <w:tr w:rsidR="00005ADE" w14:paraId="4FE909F4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511334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005ADE" w14:paraId="45092129" w14:textId="77777777" w:rsidTr="00005ADE">
        <w:trPr>
          <w:trHeight w:val="222"/>
        </w:trPr>
        <w:tc>
          <w:tcPr>
            <w:tcW w:w="2500" w:type="dxa"/>
          </w:tcPr>
          <w:p w14:paraId="3A2FA35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509A284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70436708" w14:textId="77777777" w:rsidTr="00005ADE">
        <w:trPr>
          <w:trHeight w:val="222"/>
        </w:trPr>
        <w:tc>
          <w:tcPr>
            <w:tcW w:w="2500" w:type="dxa"/>
          </w:tcPr>
          <w:p w14:paraId="0A4A002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53F4C55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3E145D67" w14:textId="77777777" w:rsidTr="00005ADE">
        <w:trPr>
          <w:trHeight w:val="222"/>
        </w:trPr>
        <w:tc>
          <w:tcPr>
            <w:tcW w:w="2500" w:type="dxa"/>
          </w:tcPr>
          <w:p w14:paraId="64D4823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47951A0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3F5E831A" w14:textId="77777777" w:rsidTr="00005ADE">
        <w:trPr>
          <w:trHeight w:val="222"/>
        </w:trPr>
        <w:tc>
          <w:tcPr>
            <w:tcW w:w="2500" w:type="dxa"/>
          </w:tcPr>
          <w:p w14:paraId="2E50109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509A027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7CF79429" w14:textId="77777777" w:rsidTr="00005ADE">
        <w:trPr>
          <w:trHeight w:val="222"/>
        </w:trPr>
        <w:tc>
          <w:tcPr>
            <w:tcW w:w="2500" w:type="dxa"/>
          </w:tcPr>
          <w:p w14:paraId="27D8426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2E79427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5CC71040" w14:textId="77777777" w:rsidTr="00005ADE">
        <w:trPr>
          <w:trHeight w:val="222"/>
        </w:trPr>
        <w:tc>
          <w:tcPr>
            <w:tcW w:w="2500" w:type="dxa"/>
          </w:tcPr>
          <w:p w14:paraId="40FBED4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1BCB2E9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2ABE9748" w14:textId="77777777" w:rsidTr="00005ADE">
        <w:trPr>
          <w:trHeight w:val="222"/>
        </w:trPr>
        <w:tc>
          <w:tcPr>
            <w:tcW w:w="2500" w:type="dxa"/>
          </w:tcPr>
          <w:p w14:paraId="5BC7465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06E217F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005ADE" w14:paraId="093866D4" w14:textId="77777777" w:rsidTr="00005ADE">
        <w:trPr>
          <w:trHeight w:val="222"/>
        </w:trPr>
        <w:tc>
          <w:tcPr>
            <w:tcW w:w="2500" w:type="dxa"/>
          </w:tcPr>
          <w:p w14:paraId="6CBE673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5F8B974E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005ADE" w14:paraId="0D6E4FCE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3CD7E2C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005ADE" w14:paraId="64B2FD09" w14:textId="77777777" w:rsidTr="00005ADE">
        <w:trPr>
          <w:trHeight w:val="222"/>
        </w:trPr>
        <w:tc>
          <w:tcPr>
            <w:tcW w:w="2500" w:type="dxa"/>
          </w:tcPr>
          <w:p w14:paraId="5BF841F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5E06858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14:paraId="3B3E6B9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005ADE" w14:paraId="48F0276E" w14:textId="77777777" w:rsidTr="00005ADE">
        <w:trPr>
          <w:trHeight w:val="222"/>
        </w:trPr>
        <w:tc>
          <w:tcPr>
            <w:tcW w:w="2500" w:type="dxa"/>
          </w:tcPr>
          <w:p w14:paraId="41A2396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07811D4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7F4D061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005ADE" w14:paraId="21026D44" w14:textId="77777777" w:rsidTr="00005ADE">
        <w:trPr>
          <w:trHeight w:val="222"/>
        </w:trPr>
        <w:tc>
          <w:tcPr>
            <w:tcW w:w="2500" w:type="dxa"/>
          </w:tcPr>
          <w:p w14:paraId="402576E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784F9B3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2015/863)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005ADE" w14:paraId="7C8CA907" w14:textId="77777777" w:rsidTr="00005ADE">
        <w:trPr>
          <w:trHeight w:val="222"/>
        </w:trPr>
        <w:tc>
          <w:tcPr>
            <w:tcW w:w="2500" w:type="dxa"/>
          </w:tcPr>
          <w:p w14:paraId="75268CE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62F8C43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005ADE" w14:paraId="3DCEAEE4" w14:textId="77777777" w:rsidTr="00005ADE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B3D6815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005ADE" w14:paraId="652E1E6F" w14:textId="77777777" w:rsidTr="00005ADE">
        <w:trPr>
          <w:trHeight w:val="222"/>
        </w:trPr>
        <w:tc>
          <w:tcPr>
            <w:tcW w:w="2500" w:type="dxa"/>
          </w:tcPr>
          <w:p w14:paraId="3D1842A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66C315F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005ADE" w14:paraId="45D7D04D" w14:textId="77777777" w:rsidTr="00005ADE">
        <w:trPr>
          <w:trHeight w:val="222"/>
        </w:trPr>
        <w:tc>
          <w:tcPr>
            <w:tcW w:w="2500" w:type="dxa"/>
          </w:tcPr>
          <w:p w14:paraId="35527EA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38D105C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005ADE" w14:paraId="150EFE56" w14:textId="77777777" w:rsidTr="00005ADE">
        <w:trPr>
          <w:trHeight w:val="222"/>
        </w:trPr>
        <w:tc>
          <w:tcPr>
            <w:tcW w:w="2500" w:type="dxa"/>
          </w:tcPr>
          <w:p w14:paraId="035F037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6F150934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005ADE" w14:paraId="36B9DFF2" w14:textId="77777777" w:rsidTr="00005ADE">
        <w:trPr>
          <w:trHeight w:val="222"/>
        </w:trPr>
        <w:tc>
          <w:tcPr>
            <w:tcW w:w="2500" w:type="dxa"/>
          </w:tcPr>
          <w:p w14:paraId="7B3FF930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60479F5F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Ø118.2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(Ø4.7"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4.3")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005ADE" w14:paraId="19065C34" w14:textId="77777777" w:rsidTr="00005ADE">
        <w:trPr>
          <w:trHeight w:val="222"/>
        </w:trPr>
        <w:tc>
          <w:tcPr>
            <w:tcW w:w="2500" w:type="dxa"/>
          </w:tcPr>
          <w:p w14:paraId="13D117F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57920CEA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0.54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(0.97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</w:t>
            </w:r>
            <w:r>
              <w:rPr>
                <w:rFonts w:ascii="Source Sans Pro" w:eastAsia="Source Sans Pro" w:hAnsi="Source Sans Pro"/>
              </w:rPr>
              <w:t>）</w:t>
            </w:r>
          </w:p>
        </w:tc>
      </w:tr>
      <w:tr w:rsidR="00005ADE" w14:paraId="77766FA0" w14:textId="77777777" w:rsidTr="00005ADE">
        <w:trPr>
          <w:trHeight w:val="222"/>
        </w:trPr>
        <w:tc>
          <w:tcPr>
            <w:tcW w:w="2500" w:type="dxa"/>
          </w:tcPr>
          <w:p w14:paraId="240BFFA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7B5B451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</w:p>
        </w:tc>
      </w:tr>
      <w:tr w:rsidR="00005ADE" w14:paraId="66207937" w14:textId="77777777" w:rsidTr="00005ADE">
        <w:trPr>
          <w:trHeight w:val="222"/>
        </w:trPr>
        <w:tc>
          <w:tcPr>
            <w:tcW w:w="2500" w:type="dxa"/>
          </w:tcPr>
          <w:p w14:paraId="15A53919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7E8C442D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005ADE" w14:paraId="5A0C8266" w14:textId="77777777" w:rsidTr="00005ADE">
        <w:trPr>
          <w:trHeight w:val="222"/>
        </w:trPr>
        <w:tc>
          <w:tcPr>
            <w:tcW w:w="2500" w:type="dxa"/>
          </w:tcPr>
          <w:p w14:paraId="06D73163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088E66D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005ADE" w14:paraId="2B8895C3" w14:textId="77777777" w:rsidTr="00005ADE">
        <w:trPr>
          <w:trHeight w:val="222"/>
        </w:trPr>
        <w:tc>
          <w:tcPr>
            <w:tcW w:w="2500" w:type="dxa"/>
          </w:tcPr>
          <w:p w14:paraId="2CF36EA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11E8D037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005ADE" w14:paraId="023311D7" w14:textId="77777777" w:rsidTr="00005ADE">
        <w:trPr>
          <w:trHeight w:val="222"/>
        </w:trPr>
        <w:tc>
          <w:tcPr>
            <w:tcW w:w="2500" w:type="dxa"/>
          </w:tcPr>
          <w:p w14:paraId="31E63421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676AAB1B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005ADE" w14:paraId="1E173D89" w14:textId="77777777" w:rsidTr="00005ADE">
        <w:trPr>
          <w:trHeight w:val="222"/>
        </w:trPr>
        <w:tc>
          <w:tcPr>
            <w:tcW w:w="2500" w:type="dxa"/>
          </w:tcPr>
          <w:p w14:paraId="7C400F36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40948DF8" w14:textId="77777777" w:rsidR="00B9716B" w:rsidRPr="0009769C" w:rsidRDefault="005347A2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Turkish</w:t>
            </w:r>
          </w:p>
        </w:tc>
      </w:tr>
    </w:tbl>
    <w:p w14:paraId="7CA06D75" w14:textId="77777777" w:rsidR="00B9716B" w:rsidRPr="0071559B" w:rsidRDefault="005347A2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319426A7" w14:textId="77777777" w:rsidR="008731EB" w:rsidRDefault="005347A2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32BFFF31" wp14:editId="0AADC3B6">
            <wp:extent cx="6005790" cy="4242185"/>
            <wp:effectExtent l="0" t="0" r="0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BA5F8" w14:textId="77777777" w:rsidR="00B9716B" w:rsidRPr="0071559B" w:rsidRDefault="005347A2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Accessories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1"/>
        <w:gridCol w:w="3401"/>
      </w:tblGrid>
      <w:tr w:rsidR="00005ADE" w14:paraId="1B442CC5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D3AD1A4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TR-JB03-I-IN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4896369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5B77D05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</w:tr>
      <w:tr w:rsidR="00005ADE" w14:paraId="39512F6F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1763019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E200134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CDB04BA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</w:tr>
      <w:tr w:rsidR="00005ADE" w14:paraId="01765763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A958352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4739C67A" wp14:editId="0E801A5A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4DBE45D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37FB4FA" wp14:editId="354EC332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2D49C21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9A32FFB" wp14:editId="7474695A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ADE" w14:paraId="0C6F6444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40329B0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8630BAB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AC39673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TR-JB07/WM03-G-IN-V2</w:t>
            </w:r>
          </w:p>
        </w:tc>
      </w:tr>
      <w:tr w:rsidR="00005ADE" w14:paraId="617CB37C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86637CE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477AF07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E828D8A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dome&amp;Mini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005ADE" w14:paraId="335A9A91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7FE7969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0FA923D" wp14:editId="17C90169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884710F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1547C50E" wp14:editId="7D5F6E7E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BF223F8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11ED1C2" wp14:editId="2661CE3A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ADE" w14:paraId="1C91A56A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5E86C5E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TR-WM03-D-IN-V2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09214C3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F3342AC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</w:tr>
      <w:tr w:rsidR="00005ADE" w14:paraId="1C738447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1A83A0C3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dome&amp;Mini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6BB16BB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263DF20" w14:textId="77777777" w:rsidR="003736D3" w:rsidRPr="00636A26" w:rsidRDefault="005347A2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</w:tr>
      <w:tr w:rsidR="00005ADE" w14:paraId="547261A0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6A64D5F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11315D3E" wp14:editId="2DD2C2A8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4F2E41F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982642D" wp14:editId="6A49CE37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5262BFC" w14:textId="77777777" w:rsidR="00F918ED" w:rsidRDefault="005347A2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C78F2D7" wp14:editId="3708FA4C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18135D" w14:textId="77777777" w:rsidR="00B9716B" w:rsidRDefault="005347A2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C79B" w14:textId="77777777" w:rsidR="005347A2" w:rsidRDefault="005347A2">
      <w:pPr>
        <w:spacing w:before="0" w:after="0"/>
      </w:pPr>
      <w:r>
        <w:separator/>
      </w:r>
    </w:p>
  </w:endnote>
  <w:endnote w:type="continuationSeparator" w:id="0">
    <w:p w14:paraId="6060594D" w14:textId="77777777" w:rsidR="005347A2" w:rsidRDefault="005347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8B71" w14:textId="77777777" w:rsidR="00B9716B" w:rsidRDefault="005347A2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8C7856" wp14:editId="5AF1650A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D4E040" w14:textId="77777777" w:rsidR="00B9716B" w:rsidRDefault="005347A2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9BE1CC0" wp14:editId="0D61F614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3A4E2D01" w14:textId="77777777" w:rsidR="0081415D" w:rsidRPr="0081415D" w:rsidRDefault="005347A2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64215E98" w14:textId="77777777" w:rsidR="0081415D" w:rsidRDefault="005347A2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18097" w14:textId="77777777" w:rsidR="0081415D" w:rsidRPr="0081415D" w:rsidRDefault="005347A2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F1A7" w14:textId="77777777" w:rsidR="005347A2" w:rsidRDefault="005347A2">
      <w:pPr>
        <w:spacing w:before="0" w:after="0"/>
      </w:pPr>
      <w:r>
        <w:separator/>
      </w:r>
    </w:p>
  </w:footnote>
  <w:footnote w:type="continuationSeparator" w:id="0">
    <w:p w14:paraId="6EB5C098" w14:textId="77777777" w:rsidR="005347A2" w:rsidRDefault="005347A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037AF" w14:textId="77777777" w:rsidR="00B9716B" w:rsidRDefault="005347A2">
    <w:r>
      <w:rPr>
        <w:noProof/>
      </w:rPr>
      <w:drawing>
        <wp:anchor distT="0" distB="0" distL="114300" distR="114300" simplePos="0" relativeHeight="251670528" behindDoc="0" locked="0" layoutInCell="1" allowOverlap="1" wp14:anchorId="6C3D0480" wp14:editId="7BE2A28D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082E565" wp14:editId="78A73C5D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E53CFD" w14:textId="77777777" w:rsidR="00B9716B" w:rsidRDefault="005347A2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C3B279" wp14:editId="68A29B01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1216768" wp14:editId="3988C5CA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78D51D9F" w14:textId="77777777" w:rsidR="00B9716B" w:rsidRDefault="005347A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D7B9" w14:textId="77777777" w:rsidR="00B9716B" w:rsidRDefault="005347A2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4F18BB63" wp14:editId="02D9991D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AFC75" w14:textId="5D3989DB" w:rsidR="004E2C46" w:rsidRPr="001D147F" w:rsidRDefault="00D30D38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D30D38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O1T-</w:t>
                          </w:r>
                          <w:r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8</w:t>
                          </w:r>
                          <w:r w:rsidRPr="00D30D38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F28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18BB6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090AFC75" w14:textId="5D3989DB" w:rsidR="004E2C46" w:rsidRPr="001D147F" w:rsidRDefault="00D30D38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D30D38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O1T-</w:t>
                    </w:r>
                    <w:r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8</w:t>
                    </w:r>
                    <w:r w:rsidRPr="00D30D38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F28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0D3A055" wp14:editId="01BAE2EF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9A08D37" wp14:editId="1F565F23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C2D5" w14:textId="77777777" w:rsidR="000B1D18" w:rsidRDefault="005347A2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022A085A" wp14:editId="218F292F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0C2BA44E" wp14:editId="014AFF9C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542.5pt;height:534pt" o:bullet="t">
        <v:imagedata r:id="rId1" o:title=""/>
      </v:shape>
    </w:pict>
  </w:numPicBullet>
  <w:numPicBullet w:numPicBulletId="1">
    <w:pict>
      <v:shape id="_x0000_i1065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ADE"/>
    <w:rsid w:val="00005ADE"/>
    <w:rsid w:val="005347A2"/>
    <w:rsid w:val="00D30D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EA2BD9"/>
  <w15:docId w15:val="{609FD5EB-1DAE-478A-B796-012B7C14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1</TotalTime>
  <Pages>1</Pages>
  <Words>840</Words>
  <Characters>4792</Characters>
  <Application>Microsoft Office Word</Application>
  <DocSecurity>0</DocSecurity>
  <Lines>39</Lines>
  <Paragraphs>11</Paragraphs>
  <ScaleCrop>false</ScaleCrop>
  <Company>h3c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4</cp:revision>
  <cp:lastPrinted>2025-03-21T02:05:00Z</cp:lastPrinted>
  <dcterms:created xsi:type="dcterms:W3CDTF">2025-08-08T06:13:00Z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