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5" o:title="未标题-1" recolor="t" type="frame"/>
    </v:background>
  </w:background>
  <w:body>
    <w:p w14:paraId="5F6D14CE" w14:textId="77777777" w:rsidR="00B9716B" w:rsidRPr="001D147F" w:rsidRDefault="00B24EEE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4B7EB3" wp14:editId="72485CD6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5854262" cy="935355"/>
                <wp:effectExtent l="0" t="0" r="0" b="0"/>
                <wp:wrapNone/>
                <wp:docPr id="1328295598" name="矩形: 单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262" cy="935355"/>
                        </a:xfrm>
                        <a:prstGeom prst="round1Rect">
                          <a:avLst/>
                        </a:prstGeom>
                        <a:solidFill>
                          <a:srgbClr val="428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08B83" w14:textId="77777777" w:rsidR="00363C96" w:rsidRPr="00363C96" w:rsidRDefault="00B24EEE" w:rsidP="00363C96">
                            <w:pPr>
                              <w:spacing w:line="400" w:lineRule="exact"/>
                              <w:ind w:firstLineChars="150" w:firstLine="42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8MP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ColorHunter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with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Wise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noBreakHyphen/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ISP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Fixed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Turret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Network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Camera</w:t>
                            </w:r>
                          </w:p>
                          <w:p w14:paraId="17C520B8" w14:textId="379DBCB9" w:rsidR="004F5BE6" w:rsidRPr="00363C96" w:rsidRDefault="009E3F9C" w:rsidP="009E3F9C">
                            <w:pPr>
                              <w:spacing w:line="400" w:lineRule="exact"/>
                              <w:ind w:firstLineChars="100" w:firstLine="40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E3F9C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O2T-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8</w:t>
                            </w:r>
                            <w:r w:rsidRPr="009E3F9C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F28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B7EB3" id="矩形: 单圆角 2" o:spid="_x0000_s1026" style="position:absolute;margin-left:0;margin-top:0;width:460.95pt;height:7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854262,935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" adj="-11796480,,5400" path="m,l5698366,v86099,,155896,69797,155896,155896l5854262,935355,,935355,,xe" fillcolor="#4282b8" stroked="f" strokeweight="2pt">
                <v:stroke joinstyle="miter"/>
                <v:formulas/>
                <v:path arrowok="t" o:connecttype="custom" o:connectlocs="0,0;5698366,0;5854262,155896;5854262,935355;0,935355;0,0" o:connectangles="0,0,0,0,0,0" textboxrect="0,0,5854262,935355"/>
                <v:textbox style="mso-fit-shape-to-text:t">
                  <w:txbxContent>
                    <w:p w14:paraId="6A108B83" w14:textId="77777777" w:rsidR="00363C96" w:rsidRPr="00363C96" w:rsidRDefault="00B24EEE" w:rsidP="00363C96">
                      <w:pPr>
                        <w:spacing w:line="400" w:lineRule="exact"/>
                        <w:ind w:firstLineChars="150" w:firstLine="422"/>
                        <w:jc w:val="left"/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8MP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ColorHunter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with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Wise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noBreakHyphen/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ISP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Fixed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Turret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Network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Camera</w:t>
                      </w:r>
                    </w:p>
                    <w:p w14:paraId="17C520B8" w14:textId="379DBCB9" w:rsidR="004F5BE6" w:rsidRPr="00363C96" w:rsidRDefault="009E3F9C" w:rsidP="009E3F9C">
                      <w:pPr>
                        <w:spacing w:line="400" w:lineRule="exact"/>
                        <w:ind w:firstLineChars="100" w:firstLine="402"/>
                        <w:jc w:val="left"/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</w:pPr>
                      <w:r w:rsidRPr="009E3F9C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O2T-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8</w:t>
                      </w:r>
                      <w:r w:rsidRPr="009E3F9C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F28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6C415EC" w14:textId="77777777" w:rsidR="00B9716B" w:rsidRPr="001D147F" w:rsidRDefault="00B24EEE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  <w:r>
        <w:br w:type="textWrapping" w:clear="all"/>
      </w:r>
    </w:p>
    <w:p w14:paraId="5B89FEEF" w14:textId="77777777" w:rsidR="005F3A32" w:rsidRDefault="00B24EEE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58060EEF" w14:textId="77777777" w:rsidR="005F3A32" w:rsidRDefault="00B24EEE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D1E6657" wp14:editId="72490752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77C72E" w14:textId="77777777" w:rsidR="005F3A32" w:rsidRDefault="00B24EEE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D21202E" w14:textId="77777777" w:rsidR="005F3A32" w:rsidRDefault="00B24EEE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ADC50EA" w14:textId="77777777" w:rsidR="005F3A32" w:rsidRDefault="00B24EEE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118F06F" w14:textId="77777777" w:rsidR="000A4323" w:rsidRDefault="00B24EEE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98"/>
      </w:tblGrid>
      <w:tr w:rsidR="009D27DF" w14:paraId="584F3773" w14:textId="77777777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24CC9A7B" w14:textId="77777777" w:rsidR="00626987" w:rsidRDefault="00B24EEE" w:rsidP="00717B90">
            <w:pPr>
              <w:pStyle w:val="af8"/>
              <w:jc w:val="left"/>
            </w:pPr>
            <w:r>
              <w:rPr>
                <w:rFonts w:hint="eastAsia"/>
                <w:noProof/>
              </w:rPr>
              <w:drawing>
                <wp:inline distT="0" distB="0" distL="0" distR="0" wp14:anchorId="76AACE52" wp14:editId="11BA119C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2A423DDA" wp14:editId="4A4BA62B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53328E85" wp14:editId="5592686B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6CBCC47C" wp14:editId="20CAAD4E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A673E50" wp14:editId="05CE46A7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55792200" wp14:editId="231A2FB8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EA577E4" wp14:editId="6CF53BB2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6FFFBA6" wp14:editId="7565DD01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5FDC5710" wp14:editId="2304E9A4">
                  <wp:extent cx="583721" cy="583721"/>
                  <wp:effectExtent l="0" t="0" r="0" b="0"/>
                  <wp:docPr id="120" name="图片 120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14:paraId="720F1DA7" w14:textId="77777777" w:rsidR="001D147F" w:rsidRPr="00717B90" w:rsidRDefault="00B24EEE" w:rsidP="00717B90">
      <w:pPr>
        <w:pStyle w:val="af8"/>
        <w:jc w:val="left"/>
      </w:pPr>
    </w:p>
    <w:p w14:paraId="48F17891" w14:textId="77777777" w:rsidR="0071559B" w:rsidRPr="005F3A32" w:rsidRDefault="00B24EEE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14:paraId="72AB37E7" w14:textId="77777777" w:rsidR="0009769C" w:rsidRPr="000A4323" w:rsidRDefault="00B24EEE" w:rsidP="0071559B">
      <w:pPr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24"/>
          <w:szCs w:val="22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2D8C81F8" w14:textId="77777777" w:rsidR="00B9716B" w:rsidRPr="0071559B" w:rsidRDefault="00B24EEE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Features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0262D40D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8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1/1.2"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</w:p>
    <w:p w14:paraId="246D98BE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8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(3840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2160)@30/25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5.3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(3072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1728)@30/25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3.6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(2560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1440)@30/25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720P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(1280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720),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max.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14:paraId="1B897656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MJPEG</w:t>
      </w:r>
    </w:p>
    <w:p w14:paraId="038D8C66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ColorHunter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Wise</w:t>
      </w:r>
      <w:r>
        <w:rPr>
          <w:rFonts w:eastAsia="Source Sans Pro"/>
        </w:rPr>
        <w:noBreakHyphen/>
      </w:r>
      <w:r>
        <w:rPr>
          <w:rFonts w:eastAsia="Source Sans Pro"/>
        </w:rPr>
        <w:t>ISP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ensures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24</w:t>
      </w:r>
      <w:r>
        <w:rPr>
          <w:rFonts w:eastAsia="Source Sans Pro"/>
        </w:rPr>
        <w:noBreakHyphen/>
      </w:r>
      <w:r>
        <w:rPr>
          <w:rFonts w:eastAsia="Source Sans Pro"/>
        </w:rPr>
        <w:t>hour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full</w:t>
      </w:r>
      <w:r>
        <w:rPr>
          <w:rFonts w:eastAsia="Source Sans Pro"/>
        </w:rPr>
        <w:noBreakHyphen/>
      </w:r>
      <w:r>
        <w:rPr>
          <w:rFonts w:eastAsia="Source Sans Pro"/>
        </w:rPr>
        <w:t>color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images</w:t>
      </w:r>
    </w:p>
    <w:p w14:paraId="684FDFA5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Intelligent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perimeter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including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cross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line,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enter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leave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</w:p>
    <w:p w14:paraId="5B43BECA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Based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target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classification,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prevention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significantly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reduces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false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alarm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caused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leaves,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birds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lights,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accurately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focusing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human,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motor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non</w:t>
      </w:r>
      <w:r>
        <w:rPr>
          <w:rFonts w:eastAsia="Source Sans Pro"/>
        </w:rPr>
        <w:noBreakHyphen/>
      </w:r>
      <w:r>
        <w:rPr>
          <w:rFonts w:eastAsia="Source Sans Pro"/>
        </w:rPr>
        <w:t>motor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</w:p>
    <w:p w14:paraId="50FB4344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Intelligent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people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flow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counting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crowd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density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monitoring</w:t>
      </w:r>
    </w:p>
    <w:p w14:paraId="52507985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prevention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color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retrieval</w:t>
      </w:r>
    </w:p>
    <w:p w14:paraId="7452B9C8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ASM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(auto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match)</w:t>
      </w:r>
    </w:p>
    <w:p w14:paraId="24AE1F06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dB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true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WDR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enables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clear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strong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</w:t>
      </w:r>
    </w:p>
    <w:p w14:paraId="46E8FC46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9:16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corridor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mode</w:t>
      </w:r>
    </w:p>
    <w:p w14:paraId="7322F420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Alarm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I/O: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1/1,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audio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I/O: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1/1,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mic</w:t>
      </w:r>
    </w:p>
    <w:p w14:paraId="1EFC62A4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White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14:paraId="53610086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MicroSD,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512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GB</w:t>
      </w:r>
    </w:p>
    <w:p w14:paraId="4B5DF171" w14:textId="77777777" w:rsidR="006A32E5" w:rsidRPr="00B62D60" w:rsidRDefault="00B24EEE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NEMA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4X,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IK10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vandal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resistant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IP67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</w:t>
      </w:r>
    </w:p>
    <w:p w14:paraId="6E0450F1" w14:textId="77777777" w:rsidR="00B9716B" w:rsidRPr="0071559B" w:rsidRDefault="00B24EEE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Specifications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 w:firstRow="1" w:lastRow="0" w:firstColumn="1" w:lastColumn="0" w:noHBand="0" w:noVBand="1"/>
      </w:tblPr>
      <w:tblGrid>
        <w:gridCol w:w="2500"/>
        <w:gridCol w:w="7500"/>
      </w:tblGrid>
      <w:tr w:rsidR="009D27DF" w14:paraId="009C5BAD" w14:textId="77777777" w:rsidTr="009D27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500" w:type="dxa"/>
            <w:shd w:val="clear" w:color="auto" w:fill="A1A1A1"/>
          </w:tcPr>
          <w:p w14:paraId="36A22609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14:paraId="059A041C" w14:textId="060C1C7A" w:rsidR="00B9716B" w:rsidRPr="0009769C" w:rsidRDefault="009E3F9C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 w:rsidRPr="009E3F9C"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O2T-8F28</w:t>
            </w:r>
          </w:p>
        </w:tc>
      </w:tr>
      <w:tr w:rsidR="009D27DF" w14:paraId="010DA943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975A37D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9D27DF" w14:paraId="16C673E0" w14:textId="77777777" w:rsidTr="009D27DF">
        <w:trPr>
          <w:trHeight w:val="222"/>
        </w:trPr>
        <w:tc>
          <w:tcPr>
            <w:tcW w:w="2500" w:type="dxa"/>
          </w:tcPr>
          <w:p w14:paraId="04232CD3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14:paraId="547B3C55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9D27DF" w14:paraId="3936AEC3" w14:textId="77777777" w:rsidTr="009D27DF">
        <w:trPr>
          <w:trHeight w:val="222"/>
        </w:trPr>
        <w:tc>
          <w:tcPr>
            <w:tcW w:w="2500" w:type="dxa"/>
          </w:tcPr>
          <w:p w14:paraId="565812E5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14:paraId="0BD9AFB7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1/1.2"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9D27DF" w14:paraId="734B9708" w14:textId="77777777" w:rsidTr="009D27DF">
        <w:trPr>
          <w:trHeight w:val="222"/>
        </w:trPr>
        <w:tc>
          <w:tcPr>
            <w:tcW w:w="2500" w:type="dxa"/>
          </w:tcPr>
          <w:p w14:paraId="01DB39EC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5249C65C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0.0003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(F1.0,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</w:t>
            </w:r>
          </w:p>
        </w:tc>
      </w:tr>
      <w:tr w:rsidR="009D27DF" w14:paraId="3AC745B3" w14:textId="77777777" w:rsidTr="009D27DF">
        <w:trPr>
          <w:trHeight w:val="222"/>
        </w:trPr>
        <w:tc>
          <w:tcPr>
            <w:tcW w:w="2500" w:type="dxa"/>
          </w:tcPr>
          <w:p w14:paraId="35EDF60F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14:paraId="05056383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</w:t>
            </w:r>
          </w:p>
        </w:tc>
      </w:tr>
      <w:tr w:rsidR="009D27DF" w14:paraId="152B5EB3" w14:textId="77777777" w:rsidTr="009D27DF">
        <w:trPr>
          <w:trHeight w:val="222"/>
        </w:trPr>
        <w:tc>
          <w:tcPr>
            <w:tcW w:w="2500" w:type="dxa"/>
          </w:tcPr>
          <w:p w14:paraId="09C9A4D8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14:paraId="17C5AA85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75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9D27DF" w14:paraId="0A0878C8" w14:textId="77777777" w:rsidTr="009D27DF">
        <w:trPr>
          <w:trHeight w:val="222"/>
        </w:trPr>
        <w:tc>
          <w:tcPr>
            <w:tcW w:w="2500" w:type="dxa"/>
          </w:tcPr>
          <w:p w14:paraId="3BDCBD36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14:paraId="1E53A5B3" w14:textId="77777777" w:rsidR="00B9716B" w:rsidRPr="0009769C" w:rsidRDefault="00B24EEE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&gt;56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9D27DF" w14:paraId="6918AC91" w14:textId="77777777" w:rsidTr="009D27DF">
        <w:trPr>
          <w:trHeight w:val="222"/>
        </w:trPr>
        <w:tc>
          <w:tcPr>
            <w:tcW w:w="2500" w:type="dxa"/>
          </w:tcPr>
          <w:p w14:paraId="020E3F5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14:paraId="77A0A64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9D27DF" w14:paraId="2BE03D23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72A12A4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9D27DF" w14:paraId="7AA6212D" w14:textId="77777777" w:rsidTr="009D27DF">
        <w:trPr>
          <w:trHeight w:val="222"/>
        </w:trPr>
        <w:tc>
          <w:tcPr>
            <w:tcW w:w="2500" w:type="dxa"/>
          </w:tcPr>
          <w:p w14:paraId="5496430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14:paraId="239733A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9D27DF" w14:paraId="491C2798" w14:textId="77777777" w:rsidTr="009D27DF">
        <w:trPr>
          <w:trHeight w:val="222"/>
        </w:trPr>
        <w:tc>
          <w:tcPr>
            <w:tcW w:w="2500" w:type="dxa"/>
          </w:tcPr>
          <w:p w14:paraId="5253B76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70B0C90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9D27DF" w14:paraId="28069678" w14:textId="77777777" w:rsidTr="009D27DF">
        <w:trPr>
          <w:trHeight w:val="222"/>
        </w:trPr>
        <w:tc>
          <w:tcPr>
            <w:tcW w:w="2500" w:type="dxa"/>
          </w:tcPr>
          <w:p w14:paraId="5827D25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14:paraId="0ABDA24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F1.0</w:t>
            </w:r>
          </w:p>
        </w:tc>
      </w:tr>
      <w:tr w:rsidR="009D27DF" w14:paraId="76CED708" w14:textId="77777777" w:rsidTr="009D27DF">
        <w:trPr>
          <w:trHeight w:val="222"/>
        </w:trPr>
        <w:tc>
          <w:tcPr>
            <w:tcW w:w="2500" w:type="dxa"/>
          </w:tcPr>
          <w:p w14:paraId="1FC740E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14:paraId="3A129AF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105.0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9D27DF" w14:paraId="33F408D2" w14:textId="77777777" w:rsidTr="009D27DF">
        <w:trPr>
          <w:trHeight w:val="222"/>
        </w:trPr>
        <w:tc>
          <w:tcPr>
            <w:tcW w:w="2500" w:type="dxa"/>
          </w:tcPr>
          <w:p w14:paraId="781C32A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14:paraId="6CD1494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56.1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9D27DF" w14:paraId="01F4BEA3" w14:textId="77777777" w:rsidTr="009D27DF">
        <w:trPr>
          <w:trHeight w:val="222"/>
        </w:trPr>
        <w:tc>
          <w:tcPr>
            <w:tcW w:w="2500" w:type="dxa"/>
          </w:tcPr>
          <w:p w14:paraId="340341C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14:paraId="7BFF087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121.0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9D27DF" w14:paraId="0D7C2AE9" w14:textId="77777777" w:rsidTr="009D27DF">
        <w:trPr>
          <w:trHeight w:val="222"/>
        </w:trPr>
        <w:tc>
          <w:tcPr>
            <w:tcW w:w="2500" w:type="dxa"/>
          </w:tcPr>
          <w:p w14:paraId="25421B0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7412BA2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9D27DF" w14:paraId="23F4DB13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F86DDB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9D27DF" w14:paraId="756FA8FA" w14:textId="77777777" w:rsidTr="009D27DF">
        <w:trPr>
          <w:trHeight w:val="222"/>
        </w:trPr>
        <w:tc>
          <w:tcPr>
            <w:tcW w:w="2500" w:type="dxa"/>
          </w:tcPr>
          <w:p w14:paraId="03852BD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14:paraId="26F08D7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9D27DF" w14:paraId="54810939" w14:textId="77777777" w:rsidTr="009D27DF">
        <w:trPr>
          <w:trHeight w:val="222"/>
        </w:trPr>
        <w:tc>
          <w:tcPr>
            <w:tcW w:w="2500" w:type="dxa"/>
          </w:tcPr>
          <w:p w14:paraId="57B2791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14:paraId="74DCC51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43.4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(142.4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9D27DF" w14:paraId="03F623E3" w14:textId="77777777" w:rsidTr="009D27DF">
        <w:trPr>
          <w:trHeight w:val="222"/>
        </w:trPr>
        <w:tc>
          <w:tcPr>
            <w:tcW w:w="2500" w:type="dxa"/>
          </w:tcPr>
          <w:p w14:paraId="754BA6D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14:paraId="724CB62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17.4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(57.1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9D27DF" w14:paraId="14905D48" w14:textId="77777777" w:rsidTr="009D27DF">
        <w:trPr>
          <w:trHeight w:val="222"/>
        </w:trPr>
        <w:tc>
          <w:tcPr>
            <w:tcW w:w="2500" w:type="dxa"/>
          </w:tcPr>
          <w:p w14:paraId="14CB63DB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14:paraId="59C2785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(28.5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9D27DF" w14:paraId="40D9F7F7" w14:textId="77777777" w:rsidTr="009D27DF">
        <w:trPr>
          <w:trHeight w:val="222"/>
        </w:trPr>
        <w:tc>
          <w:tcPr>
            <w:tcW w:w="2500" w:type="dxa"/>
          </w:tcPr>
          <w:p w14:paraId="0157504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14:paraId="0DB055D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(14.1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9D27DF" w14:paraId="0405E9BF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50AA26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9D27DF" w14:paraId="35E2652B" w14:textId="77777777" w:rsidTr="009D27DF">
        <w:trPr>
          <w:trHeight w:val="222"/>
        </w:trPr>
        <w:tc>
          <w:tcPr>
            <w:tcW w:w="2500" w:type="dxa"/>
          </w:tcPr>
          <w:p w14:paraId="71E4F61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14:paraId="77C0AE0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9D27DF" w14:paraId="34DA7D25" w14:textId="77777777" w:rsidTr="009D27DF">
        <w:trPr>
          <w:trHeight w:val="222"/>
        </w:trPr>
        <w:tc>
          <w:tcPr>
            <w:tcW w:w="2500" w:type="dxa"/>
          </w:tcPr>
          <w:p w14:paraId="494FF5D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Light)</w:t>
            </w:r>
          </w:p>
        </w:tc>
        <w:tc>
          <w:tcPr>
            <w:tcW w:w="7500" w:type="dxa"/>
          </w:tcPr>
          <w:p w14:paraId="1B9817E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9D27DF" w14:paraId="24DC567B" w14:textId="77777777" w:rsidTr="009D27DF">
        <w:trPr>
          <w:trHeight w:val="222"/>
        </w:trPr>
        <w:tc>
          <w:tcPr>
            <w:tcW w:w="2500" w:type="dxa"/>
          </w:tcPr>
          <w:p w14:paraId="3CFFC81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Light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7500" w:type="dxa"/>
          </w:tcPr>
          <w:p w14:paraId="3BAADC9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9D27DF" w14:paraId="6004DBDA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3EE822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9D27DF" w14:paraId="217F40B2" w14:textId="77777777" w:rsidTr="009D27DF">
        <w:trPr>
          <w:trHeight w:val="222"/>
        </w:trPr>
        <w:tc>
          <w:tcPr>
            <w:tcW w:w="2500" w:type="dxa"/>
          </w:tcPr>
          <w:p w14:paraId="35731C6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1C16607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MJPEG</w:t>
            </w:r>
          </w:p>
        </w:tc>
      </w:tr>
      <w:tr w:rsidR="009D27DF" w14:paraId="6F7762DB" w14:textId="77777777" w:rsidTr="009D27DF">
        <w:trPr>
          <w:trHeight w:val="222"/>
        </w:trPr>
        <w:tc>
          <w:tcPr>
            <w:tcW w:w="2500" w:type="dxa"/>
          </w:tcPr>
          <w:p w14:paraId="29E1BE7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14:paraId="5455825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9D27DF" w14:paraId="5B1A5F50" w14:textId="77777777" w:rsidTr="009D27DF">
        <w:trPr>
          <w:trHeight w:val="222"/>
        </w:trPr>
        <w:tc>
          <w:tcPr>
            <w:tcW w:w="2500" w:type="dxa"/>
          </w:tcPr>
          <w:p w14:paraId="52185E6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0BEB409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(3840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2160),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(3072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1728),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(2560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1440),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9D27DF" w14:paraId="3E2B3E8E" w14:textId="77777777" w:rsidTr="009D27DF">
        <w:trPr>
          <w:trHeight w:val="222"/>
        </w:trPr>
        <w:tc>
          <w:tcPr>
            <w:tcW w:w="2500" w:type="dxa"/>
          </w:tcPr>
          <w:p w14:paraId="1DC7543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02F64E6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9D27DF" w14:paraId="1C086F45" w14:textId="77777777" w:rsidTr="009D27DF">
        <w:trPr>
          <w:trHeight w:val="222"/>
        </w:trPr>
        <w:tc>
          <w:tcPr>
            <w:tcW w:w="2500" w:type="dxa"/>
          </w:tcPr>
          <w:p w14:paraId="1C0BA5B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Third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05E0CC4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9D27DF" w14:paraId="4DE24459" w14:textId="77777777" w:rsidTr="009D27DF">
        <w:trPr>
          <w:trHeight w:val="222"/>
        </w:trPr>
        <w:tc>
          <w:tcPr>
            <w:tcW w:w="2500" w:type="dxa"/>
          </w:tcPr>
          <w:p w14:paraId="0AA1708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6E65AE72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Mbps</w:t>
            </w:r>
          </w:p>
        </w:tc>
      </w:tr>
      <w:tr w:rsidR="009D27DF" w14:paraId="7E8895F2" w14:textId="77777777" w:rsidTr="009D27DF">
        <w:trPr>
          <w:trHeight w:val="222"/>
        </w:trPr>
        <w:tc>
          <w:tcPr>
            <w:tcW w:w="2500" w:type="dxa"/>
          </w:tcPr>
          <w:p w14:paraId="7C64EAC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code</w:t>
            </w:r>
          </w:p>
        </w:tc>
        <w:tc>
          <w:tcPr>
            <w:tcW w:w="7500" w:type="dxa"/>
          </w:tcPr>
          <w:p w14:paraId="468F324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9D27DF" w14:paraId="4A00E1A7" w14:textId="77777777" w:rsidTr="009D27DF">
        <w:trPr>
          <w:trHeight w:val="222"/>
        </w:trPr>
        <w:tc>
          <w:tcPr>
            <w:tcW w:w="2500" w:type="dxa"/>
          </w:tcPr>
          <w:p w14:paraId="58ED620B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14:paraId="25D7270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9D27DF" w14:paraId="54A9915A" w14:textId="77777777" w:rsidTr="009D27DF">
        <w:trPr>
          <w:trHeight w:val="222"/>
        </w:trPr>
        <w:tc>
          <w:tcPr>
            <w:tcW w:w="2500" w:type="dxa"/>
          </w:tcPr>
          <w:p w14:paraId="1EDDA0A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14:paraId="3769107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9D27DF" w14:paraId="2155386E" w14:textId="77777777" w:rsidTr="009D27DF">
        <w:trPr>
          <w:trHeight w:val="222"/>
        </w:trPr>
        <w:tc>
          <w:tcPr>
            <w:tcW w:w="2500" w:type="dxa"/>
          </w:tcPr>
          <w:p w14:paraId="083A07A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ROI</w:t>
            </w:r>
          </w:p>
        </w:tc>
        <w:tc>
          <w:tcPr>
            <w:tcW w:w="7500" w:type="dxa"/>
          </w:tcPr>
          <w:p w14:paraId="35448954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9D27DF" w14:paraId="53C036B1" w14:textId="77777777" w:rsidTr="009D27DF">
        <w:trPr>
          <w:trHeight w:val="222"/>
        </w:trPr>
        <w:tc>
          <w:tcPr>
            <w:tcW w:w="2500" w:type="dxa"/>
          </w:tcPr>
          <w:p w14:paraId="5D62906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294B95D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Triple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9D27DF" w14:paraId="43A7E56A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FFEF91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9D27DF" w14:paraId="4229E85E" w14:textId="77777777" w:rsidTr="009D27DF">
        <w:trPr>
          <w:trHeight w:val="222"/>
        </w:trPr>
        <w:tc>
          <w:tcPr>
            <w:tcW w:w="2500" w:type="dxa"/>
          </w:tcPr>
          <w:p w14:paraId="1B18F47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14:paraId="276754B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</w:t>
            </w:r>
          </w:p>
        </w:tc>
      </w:tr>
      <w:tr w:rsidR="009D27DF" w14:paraId="0B2DE084" w14:textId="77777777" w:rsidTr="009D27DF">
        <w:trPr>
          <w:trHeight w:val="222"/>
        </w:trPr>
        <w:tc>
          <w:tcPr>
            <w:tcW w:w="2500" w:type="dxa"/>
          </w:tcPr>
          <w:p w14:paraId="5CC4299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14:paraId="6C7CCF6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9D27DF" w14:paraId="44ABD215" w14:textId="77777777" w:rsidTr="009D27DF">
        <w:trPr>
          <w:trHeight w:val="222"/>
        </w:trPr>
        <w:tc>
          <w:tcPr>
            <w:tcW w:w="2500" w:type="dxa"/>
          </w:tcPr>
          <w:p w14:paraId="7A0AD4A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14:paraId="0C8E284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Clockwise,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Anti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clockwise</w:t>
            </w:r>
          </w:p>
        </w:tc>
      </w:tr>
      <w:tr w:rsidR="009D27DF" w14:paraId="715E5C42" w14:textId="77777777" w:rsidTr="009D27DF">
        <w:trPr>
          <w:trHeight w:val="222"/>
        </w:trPr>
        <w:tc>
          <w:tcPr>
            <w:tcW w:w="2500" w:type="dxa"/>
          </w:tcPr>
          <w:p w14:paraId="0EA7428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Dewarping</w:t>
            </w:r>
          </w:p>
        </w:tc>
        <w:tc>
          <w:tcPr>
            <w:tcW w:w="7500" w:type="dxa"/>
          </w:tcPr>
          <w:p w14:paraId="41AEFE4B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9D27DF" w14:paraId="629BAAAB" w14:textId="77777777" w:rsidTr="009D27DF">
        <w:trPr>
          <w:trHeight w:val="222"/>
        </w:trPr>
        <w:tc>
          <w:tcPr>
            <w:tcW w:w="2500" w:type="dxa"/>
          </w:tcPr>
          <w:p w14:paraId="4C06481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14:paraId="2808546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9D27DF" w14:paraId="0AD69511" w14:textId="77777777" w:rsidTr="009D27DF">
        <w:trPr>
          <w:trHeight w:val="222"/>
        </w:trPr>
        <w:tc>
          <w:tcPr>
            <w:tcW w:w="2500" w:type="dxa"/>
          </w:tcPr>
          <w:p w14:paraId="08EF507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14:paraId="5FEFBA9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9D27DF" w14:paraId="0786BC1E" w14:textId="77777777" w:rsidTr="009D27DF">
        <w:trPr>
          <w:trHeight w:val="222"/>
        </w:trPr>
        <w:tc>
          <w:tcPr>
            <w:tcW w:w="2500" w:type="dxa"/>
          </w:tcPr>
          <w:p w14:paraId="65216EF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14:paraId="4EAABFA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9D27DF" w14:paraId="20D81785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6EB6D9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Intelligent</w:t>
            </w:r>
          </w:p>
        </w:tc>
      </w:tr>
      <w:tr w:rsidR="009D27DF" w14:paraId="05B2A86C" w14:textId="77777777" w:rsidTr="009D27DF">
        <w:trPr>
          <w:trHeight w:val="222"/>
        </w:trPr>
        <w:tc>
          <w:tcPr>
            <w:tcW w:w="2500" w:type="dxa"/>
          </w:tcPr>
          <w:p w14:paraId="1D0AFEB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Statistical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Analysis</w:t>
            </w:r>
          </w:p>
        </w:tc>
        <w:tc>
          <w:tcPr>
            <w:tcW w:w="7500" w:type="dxa"/>
          </w:tcPr>
          <w:p w14:paraId="49DB860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9D27DF" w14:paraId="0989DC82" w14:textId="77777777" w:rsidTr="009D27DF">
        <w:trPr>
          <w:trHeight w:val="222"/>
        </w:trPr>
        <w:tc>
          <w:tcPr>
            <w:tcW w:w="2500" w:type="dxa"/>
          </w:tcPr>
          <w:p w14:paraId="31F3E8D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People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Counting</w:t>
            </w:r>
          </w:p>
        </w:tc>
        <w:tc>
          <w:tcPr>
            <w:tcW w:w="7500" w:type="dxa"/>
          </w:tcPr>
          <w:p w14:paraId="75383D0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people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flow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crowd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density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</w:tr>
      <w:tr w:rsidR="009D27DF" w14:paraId="68415ED5" w14:textId="77777777" w:rsidTr="009D27DF">
        <w:trPr>
          <w:trHeight w:val="222"/>
        </w:trPr>
        <w:tc>
          <w:tcPr>
            <w:tcW w:w="2500" w:type="dxa"/>
          </w:tcPr>
          <w:p w14:paraId="08DD2C1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Attribute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Collection</w:t>
            </w:r>
          </w:p>
        </w:tc>
        <w:tc>
          <w:tcPr>
            <w:tcW w:w="7500" w:type="dxa"/>
          </w:tcPr>
          <w:p w14:paraId="27F11F1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color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retrieval</w:t>
            </w:r>
          </w:p>
        </w:tc>
      </w:tr>
      <w:tr w:rsidR="009D27DF" w14:paraId="64D8B542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EE0102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9D27DF" w14:paraId="0385A056" w14:textId="77777777" w:rsidTr="009D27DF">
        <w:trPr>
          <w:trHeight w:val="222"/>
        </w:trPr>
        <w:tc>
          <w:tcPr>
            <w:tcW w:w="2500" w:type="dxa"/>
          </w:tcPr>
          <w:p w14:paraId="68AE7FF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14:paraId="096F07A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Tampering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Object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removed,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Object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Left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</w:t>
            </w:r>
          </w:p>
        </w:tc>
      </w:tr>
      <w:tr w:rsidR="009D27DF" w14:paraId="6D14C416" w14:textId="77777777" w:rsidTr="009D27DF">
        <w:trPr>
          <w:trHeight w:val="222"/>
        </w:trPr>
        <w:tc>
          <w:tcPr>
            <w:tcW w:w="2500" w:type="dxa"/>
          </w:tcPr>
          <w:p w14:paraId="3864B0B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14:paraId="09DC8CD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input,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</w:tr>
      <w:tr w:rsidR="009D27DF" w14:paraId="10CE3566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0B37CF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9D27DF" w14:paraId="6DAFE8A6" w14:textId="77777777" w:rsidTr="009D27DF">
        <w:trPr>
          <w:trHeight w:val="222"/>
        </w:trPr>
        <w:tc>
          <w:tcPr>
            <w:tcW w:w="2500" w:type="dxa"/>
          </w:tcPr>
          <w:p w14:paraId="51E354D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193A53D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</w:t>
            </w:r>
          </w:p>
        </w:tc>
      </w:tr>
      <w:tr w:rsidR="009D27DF" w14:paraId="5C99F3AF" w14:textId="77777777" w:rsidTr="009D27DF">
        <w:trPr>
          <w:trHeight w:val="222"/>
        </w:trPr>
        <w:tc>
          <w:tcPr>
            <w:tcW w:w="2500" w:type="dxa"/>
          </w:tcPr>
          <w:p w14:paraId="107D1E52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Bitrate</w:t>
            </w:r>
          </w:p>
        </w:tc>
        <w:tc>
          <w:tcPr>
            <w:tcW w:w="7500" w:type="dxa"/>
          </w:tcPr>
          <w:p w14:paraId="2B00E69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9D27DF" w14:paraId="25A33974" w14:textId="77777777" w:rsidTr="009D27DF">
        <w:trPr>
          <w:trHeight w:val="222"/>
        </w:trPr>
        <w:tc>
          <w:tcPr>
            <w:tcW w:w="2500" w:type="dxa"/>
          </w:tcPr>
          <w:p w14:paraId="1926647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14:paraId="70E894D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9D27DF" w14:paraId="021CF07F" w14:textId="77777777" w:rsidTr="009D27DF">
        <w:trPr>
          <w:trHeight w:val="222"/>
        </w:trPr>
        <w:tc>
          <w:tcPr>
            <w:tcW w:w="2500" w:type="dxa"/>
          </w:tcPr>
          <w:p w14:paraId="01DFCAE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14:paraId="0178608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9D27DF" w14:paraId="1F273B8D" w14:textId="77777777" w:rsidTr="009D27DF">
        <w:trPr>
          <w:trHeight w:val="222"/>
        </w:trPr>
        <w:tc>
          <w:tcPr>
            <w:tcW w:w="2500" w:type="dxa"/>
          </w:tcPr>
          <w:p w14:paraId="2B42F87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4343E7F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9D27DF" w14:paraId="6D5A1ACB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F24443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9D27DF" w14:paraId="0A727C6C" w14:textId="77777777" w:rsidTr="009D27DF">
        <w:trPr>
          <w:trHeight w:val="222"/>
        </w:trPr>
        <w:tc>
          <w:tcPr>
            <w:tcW w:w="2500" w:type="dxa"/>
          </w:tcPr>
          <w:p w14:paraId="34C2C0A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2E659784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MicroSD,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GB</w:t>
            </w:r>
          </w:p>
        </w:tc>
      </w:tr>
      <w:tr w:rsidR="009D27DF" w14:paraId="4ABBB28D" w14:textId="77777777" w:rsidTr="009D27DF">
        <w:trPr>
          <w:trHeight w:val="222"/>
        </w:trPr>
        <w:tc>
          <w:tcPr>
            <w:tcW w:w="2500" w:type="dxa"/>
          </w:tcPr>
          <w:p w14:paraId="651BEA1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7AEF55C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ANR,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NAS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(NFS)</w:t>
            </w:r>
          </w:p>
        </w:tc>
      </w:tr>
      <w:tr w:rsidR="009D27DF" w14:paraId="0FFC2248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DBDA8A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9D27DF" w14:paraId="1DB9E279" w14:textId="77777777" w:rsidTr="009D27DF">
        <w:trPr>
          <w:trHeight w:val="222"/>
        </w:trPr>
        <w:tc>
          <w:tcPr>
            <w:tcW w:w="2500" w:type="dxa"/>
          </w:tcPr>
          <w:p w14:paraId="56BBD13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14:paraId="7E54FEA4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Encryption,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TLS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1.2,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9D27DF" w14:paraId="69A57E11" w14:textId="77777777" w:rsidTr="009D27DF">
        <w:trPr>
          <w:trHeight w:val="222"/>
        </w:trPr>
        <w:tc>
          <w:tcPr>
            <w:tcW w:w="2500" w:type="dxa"/>
          </w:tcPr>
          <w:p w14:paraId="7F32106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14:paraId="3EAC0E1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IPv6,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PPPoE,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SMTP,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802.1x,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SNMP,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QoS,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SSL/TLS,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SSH</w:t>
            </w:r>
          </w:p>
        </w:tc>
      </w:tr>
      <w:tr w:rsidR="009D27DF" w14:paraId="2D39C202" w14:textId="77777777" w:rsidTr="009D27DF">
        <w:trPr>
          <w:trHeight w:val="222"/>
        </w:trPr>
        <w:tc>
          <w:tcPr>
            <w:tcW w:w="2500" w:type="dxa"/>
          </w:tcPr>
          <w:p w14:paraId="0CE239BB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14:paraId="5DCD6F7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ONVIF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9D27DF" w14:paraId="12E37897" w14:textId="77777777" w:rsidTr="009D27DF">
        <w:trPr>
          <w:trHeight w:val="222"/>
        </w:trPr>
        <w:tc>
          <w:tcPr>
            <w:tcW w:w="2500" w:type="dxa"/>
          </w:tcPr>
          <w:p w14:paraId="1BD48CC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14:paraId="4429CE7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operator</w:t>
            </w:r>
          </w:p>
        </w:tc>
      </w:tr>
      <w:tr w:rsidR="009D27DF" w14:paraId="113817F2" w14:textId="77777777" w:rsidTr="009D27DF">
        <w:trPr>
          <w:trHeight w:val="222"/>
        </w:trPr>
        <w:tc>
          <w:tcPr>
            <w:tcW w:w="2500" w:type="dxa"/>
          </w:tcPr>
          <w:p w14:paraId="3B95F0E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14:paraId="0247A2A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EZStation,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9D27DF" w14:paraId="1B4C954A" w14:textId="77777777" w:rsidTr="009D27DF">
        <w:trPr>
          <w:trHeight w:val="222"/>
        </w:trPr>
        <w:tc>
          <w:tcPr>
            <w:tcW w:w="2500" w:type="dxa"/>
          </w:tcPr>
          <w:p w14:paraId="2FFB5DA2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14:paraId="5943DB9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9D27DF" w14:paraId="1FEB2DF0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407F26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9D27DF" w14:paraId="230C8D7F" w14:textId="77777777" w:rsidTr="009D27DF">
        <w:trPr>
          <w:trHeight w:val="222"/>
        </w:trPr>
        <w:tc>
          <w:tcPr>
            <w:tcW w:w="2500" w:type="dxa"/>
          </w:tcPr>
          <w:p w14:paraId="1C4E25D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7D0E2774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Input: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impedance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</w:t>
            </w:r>
            <w:r>
              <w:rPr>
                <w:rFonts w:ascii="Calibri" w:eastAsia="Calibri" w:hAnsi="Calibri"/>
              </w:rPr>
              <w:t>Ω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amplitude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[p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p],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impedance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Calibri" w:eastAsia="Calibri" w:hAnsi="Calibri"/>
              </w:rPr>
              <w:t>Ω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amplitude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[p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p]</w:t>
            </w:r>
          </w:p>
        </w:tc>
      </w:tr>
      <w:tr w:rsidR="009D27DF" w14:paraId="683FC89D" w14:textId="77777777" w:rsidTr="009D27DF">
        <w:trPr>
          <w:trHeight w:val="222"/>
        </w:trPr>
        <w:tc>
          <w:tcPr>
            <w:tcW w:w="2500" w:type="dxa"/>
          </w:tcPr>
          <w:p w14:paraId="339CFA7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2841329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1/1</w:t>
            </w:r>
          </w:p>
        </w:tc>
      </w:tr>
      <w:tr w:rsidR="009D27DF" w14:paraId="182C1922" w14:textId="77777777" w:rsidTr="009D27DF">
        <w:trPr>
          <w:trHeight w:val="222"/>
        </w:trPr>
        <w:tc>
          <w:tcPr>
            <w:tcW w:w="2500" w:type="dxa"/>
          </w:tcPr>
          <w:p w14:paraId="72001A7B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14:paraId="0904CCA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9D27DF" w14:paraId="4F5467AC" w14:textId="77777777" w:rsidTr="009D27DF">
        <w:trPr>
          <w:trHeight w:val="222"/>
        </w:trPr>
        <w:tc>
          <w:tcPr>
            <w:tcW w:w="2500" w:type="dxa"/>
          </w:tcPr>
          <w:p w14:paraId="6ECCE77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Mic</w:t>
            </w:r>
          </w:p>
        </w:tc>
        <w:tc>
          <w:tcPr>
            <w:tcW w:w="7500" w:type="dxa"/>
          </w:tcPr>
          <w:p w14:paraId="45D9CB2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9D27DF" w14:paraId="39155C39" w14:textId="77777777" w:rsidTr="009D27DF">
        <w:trPr>
          <w:trHeight w:val="222"/>
        </w:trPr>
        <w:tc>
          <w:tcPr>
            <w:tcW w:w="2500" w:type="dxa"/>
          </w:tcPr>
          <w:p w14:paraId="741A01A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14:paraId="24BE7182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9D27DF" w14:paraId="46F7FE1E" w14:textId="77777777" w:rsidTr="009D27DF">
        <w:trPr>
          <w:trHeight w:val="222"/>
        </w:trPr>
        <w:tc>
          <w:tcPr>
            <w:tcW w:w="2500" w:type="dxa"/>
          </w:tcPr>
          <w:p w14:paraId="037FC1F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14:paraId="573FD5C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9D27DF" w14:paraId="1D19DFDC" w14:textId="77777777" w:rsidTr="009D27DF">
        <w:trPr>
          <w:trHeight w:val="222"/>
        </w:trPr>
        <w:tc>
          <w:tcPr>
            <w:tcW w:w="2500" w:type="dxa"/>
          </w:tcPr>
          <w:p w14:paraId="32DC96C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14:paraId="5391D80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9D27DF" w14:paraId="5F4C01E5" w14:textId="77777777" w:rsidTr="009D27DF">
        <w:trPr>
          <w:trHeight w:val="222"/>
        </w:trPr>
        <w:tc>
          <w:tcPr>
            <w:tcW w:w="2500" w:type="dxa"/>
          </w:tcPr>
          <w:p w14:paraId="04ADC7C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19D6C4E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9D27DF" w14:paraId="2A07EC10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1F1885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9D27DF" w14:paraId="6756CC78" w14:textId="77777777" w:rsidTr="009D27DF">
        <w:trPr>
          <w:trHeight w:val="222"/>
        </w:trPr>
        <w:tc>
          <w:tcPr>
            <w:tcW w:w="2500" w:type="dxa"/>
          </w:tcPr>
          <w:p w14:paraId="0CF7EAB9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14:paraId="1DF47B9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50130)</w:t>
            </w:r>
          </w:p>
          <w:p w14:paraId="47356B0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9D27DF" w14:paraId="597C220D" w14:textId="77777777" w:rsidTr="009D27DF">
        <w:trPr>
          <w:trHeight w:val="222"/>
        </w:trPr>
        <w:tc>
          <w:tcPr>
            <w:tcW w:w="2500" w:type="dxa"/>
          </w:tcPr>
          <w:p w14:paraId="07EEFFE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14:paraId="76DBC80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6895E4E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UL/CUL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CAN/CSA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C22.2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9D27DF" w14:paraId="4A3B4A4D" w14:textId="77777777" w:rsidTr="009D27DF">
        <w:trPr>
          <w:trHeight w:val="222"/>
        </w:trPr>
        <w:tc>
          <w:tcPr>
            <w:tcW w:w="2500" w:type="dxa"/>
          </w:tcPr>
          <w:p w14:paraId="0A33314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68F6417D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RoHS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(2011/65/EU;(EU)2015/863);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</w:tc>
      </w:tr>
      <w:tr w:rsidR="009D27DF" w14:paraId="3ECA5F39" w14:textId="77777777" w:rsidTr="009D27DF">
        <w:trPr>
          <w:trHeight w:val="222"/>
        </w:trPr>
        <w:tc>
          <w:tcPr>
            <w:tcW w:w="2500" w:type="dxa"/>
          </w:tcPr>
          <w:p w14:paraId="5F9E496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5673080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  <w:p w14:paraId="1607C7F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IK10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62262)</w:t>
            </w:r>
          </w:p>
          <w:p w14:paraId="438E226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NEMA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4X</w:t>
            </w:r>
          </w:p>
        </w:tc>
      </w:tr>
      <w:tr w:rsidR="009D27DF" w14:paraId="33F4E0F9" w14:textId="77777777" w:rsidTr="009D27DF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74B3E21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9D27DF" w14:paraId="2B46ABF3" w14:textId="77777777" w:rsidTr="009D27DF">
        <w:trPr>
          <w:trHeight w:val="222"/>
        </w:trPr>
        <w:tc>
          <w:tcPr>
            <w:tcW w:w="2500" w:type="dxa"/>
          </w:tcPr>
          <w:p w14:paraId="546783DA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14:paraId="223A226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V±25%,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9D27DF" w14:paraId="0414536A" w14:textId="77777777" w:rsidTr="009D27DF">
        <w:trPr>
          <w:trHeight w:val="222"/>
        </w:trPr>
        <w:tc>
          <w:tcPr>
            <w:tcW w:w="2500" w:type="dxa"/>
          </w:tcPr>
          <w:p w14:paraId="513F5DA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14:paraId="06F87104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9D27DF" w14:paraId="790FAB9B" w14:textId="77777777" w:rsidTr="009D27DF">
        <w:trPr>
          <w:trHeight w:val="222"/>
        </w:trPr>
        <w:tc>
          <w:tcPr>
            <w:tcW w:w="2500" w:type="dxa"/>
          </w:tcPr>
          <w:p w14:paraId="1AD0BC6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14:paraId="54D7E24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Ø5.5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coaxial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</w:p>
        </w:tc>
      </w:tr>
      <w:tr w:rsidR="009D27DF" w14:paraId="2779E30D" w14:textId="77777777" w:rsidTr="009D27DF">
        <w:trPr>
          <w:trHeight w:val="222"/>
        </w:trPr>
        <w:tc>
          <w:tcPr>
            <w:tcW w:w="2500" w:type="dxa"/>
          </w:tcPr>
          <w:p w14:paraId="69374AE6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14:paraId="0941417C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Ø129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(Ø5.1"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4.3")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9D27DF" w14:paraId="5F7B1086" w14:textId="77777777" w:rsidTr="009D27DF">
        <w:trPr>
          <w:trHeight w:val="222"/>
        </w:trPr>
        <w:tc>
          <w:tcPr>
            <w:tcW w:w="2500" w:type="dxa"/>
          </w:tcPr>
          <w:p w14:paraId="0A083B9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7500" w:type="dxa"/>
          </w:tcPr>
          <w:p w14:paraId="78E40AB1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0.69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(1.52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lb)</w:t>
            </w:r>
          </w:p>
        </w:tc>
      </w:tr>
      <w:tr w:rsidR="009D27DF" w14:paraId="286EF720" w14:textId="77777777" w:rsidTr="009D27DF">
        <w:trPr>
          <w:trHeight w:val="222"/>
        </w:trPr>
        <w:tc>
          <w:tcPr>
            <w:tcW w:w="2500" w:type="dxa"/>
          </w:tcPr>
          <w:p w14:paraId="0F35D7FF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14:paraId="1FAC1A0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Metal</w:t>
            </w:r>
          </w:p>
        </w:tc>
      </w:tr>
      <w:tr w:rsidR="009D27DF" w14:paraId="553DDE53" w14:textId="77777777" w:rsidTr="009D27DF">
        <w:trPr>
          <w:trHeight w:val="222"/>
        </w:trPr>
        <w:tc>
          <w:tcPr>
            <w:tcW w:w="2500" w:type="dxa"/>
          </w:tcPr>
          <w:p w14:paraId="440B612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039A65B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9D27DF" w14:paraId="0A360156" w14:textId="77777777" w:rsidTr="009D27DF">
        <w:trPr>
          <w:trHeight w:val="222"/>
        </w:trPr>
        <w:tc>
          <w:tcPr>
            <w:tcW w:w="2500" w:type="dxa"/>
          </w:tcPr>
          <w:p w14:paraId="4186E7C0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6F75832B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9D27DF" w14:paraId="0E805557" w14:textId="77777777" w:rsidTr="009D27DF">
        <w:trPr>
          <w:trHeight w:val="222"/>
        </w:trPr>
        <w:tc>
          <w:tcPr>
            <w:tcW w:w="2500" w:type="dxa"/>
          </w:tcPr>
          <w:p w14:paraId="54DDE555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5FB3C45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9D27DF" w14:paraId="002F8864" w14:textId="77777777" w:rsidTr="009D27DF">
        <w:trPr>
          <w:trHeight w:val="222"/>
        </w:trPr>
        <w:tc>
          <w:tcPr>
            <w:tcW w:w="2500" w:type="dxa"/>
          </w:tcPr>
          <w:p w14:paraId="6C569743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14:paraId="50F5C912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9D27DF" w14:paraId="53DC508C" w14:textId="77777777" w:rsidTr="009D27DF">
        <w:trPr>
          <w:trHeight w:val="222"/>
        </w:trPr>
        <w:tc>
          <w:tcPr>
            <w:tcW w:w="2500" w:type="dxa"/>
          </w:tcPr>
          <w:p w14:paraId="3A90176E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14:paraId="44DFAC28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Traditional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Simplified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German,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Russian,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French,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Korean,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Dutch,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Czech,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(Brazil),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Japanese,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Thai,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Turkish,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(Latin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America),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Hungarian,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Italian,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Vietnamese</w:t>
            </w:r>
          </w:p>
        </w:tc>
      </w:tr>
      <w:tr w:rsidR="009D27DF" w14:paraId="717E1F1D" w14:textId="77777777" w:rsidTr="009D27DF">
        <w:trPr>
          <w:trHeight w:val="222"/>
        </w:trPr>
        <w:tc>
          <w:tcPr>
            <w:tcW w:w="2500" w:type="dxa"/>
          </w:tcPr>
          <w:p w14:paraId="460AF8C7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DC12V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2DF6D60B" w14:textId="77777777" w:rsidR="00B9716B" w:rsidRPr="0009769C" w:rsidRDefault="00B24EEE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</w:tbl>
    <w:p w14:paraId="0E7C8171" w14:textId="77777777" w:rsidR="00B9716B" w:rsidRPr="0071559B" w:rsidRDefault="00B24EEE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Dimensions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597E80B9" w14:textId="77777777" w:rsidR="008731EB" w:rsidRDefault="00B24EEE" w:rsidP="00832D95">
      <w:pPr>
        <w:spacing w:before="0" w:after="0"/>
        <w:jc w:val="center"/>
      </w:pPr>
      <w:r w:rsidRPr="00E616E4">
        <w:rPr>
          <w:noProof/>
        </w:rPr>
        <w:drawing>
          <wp:inline distT="0" distB="0" distL="0" distR="0" wp14:anchorId="0E83F07A" wp14:editId="76AD3F20">
            <wp:extent cx="6005790" cy="4242185"/>
            <wp:effectExtent l="0" t="0" r="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D2DA5" w14:textId="77777777" w:rsidR="00B9716B" w:rsidRPr="0071559B" w:rsidRDefault="00B24EEE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Accessories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1"/>
        <w:gridCol w:w="3401"/>
      </w:tblGrid>
      <w:tr w:rsidR="009D27DF" w14:paraId="1845577E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B6CF71F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TR-JB03-H-IN-V2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E51347C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5C5732D1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TR-SE24-I</w:t>
            </w: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N</w:t>
            </w:r>
          </w:p>
        </w:tc>
      </w:tr>
      <w:tr w:rsidR="009D27DF" w14:paraId="69648933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73A2EE7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E261B40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3/4''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Waterproof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Gland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6F03D18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200mm</w:t>
            </w:r>
          </w:p>
        </w:tc>
      </w:tr>
      <w:tr w:rsidR="009D27DF" w14:paraId="6F7FBA0A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50F04E4E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6F5BA16A" wp14:editId="294C43D7">
                  <wp:extent cx="1170000" cy="657800"/>
                  <wp:effectExtent l="0" t="0" r="0" b="0"/>
                  <wp:docPr id="110" name="Picture 110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2DF8EBF1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6DD34AF9" wp14:editId="5DF01151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1803BB7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5DD528C4" wp14:editId="5589C6F6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7DF" w14:paraId="1CA6BEC8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1210F451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TR-SE24-A-IN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F798372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TR-CM24-IN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3B472D8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</w:tr>
      <w:tr w:rsidR="009D27DF" w14:paraId="3FCC4A6A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43F1D13A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500mm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EF47E5B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Bracket(Indoor)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74A02C31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Bullet&amp;Dome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</w:tr>
      <w:tr w:rsidR="009D27DF" w14:paraId="3771EB7D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B4F8CAB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1A2AA74" wp14:editId="7871EADF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55D42C86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454C58D5" wp14:editId="1CF8CBE8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7BCF78E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0FB345AC" wp14:editId="6B848869">
                  <wp:extent cx="1170000" cy="657800"/>
                  <wp:effectExtent l="0" t="0" r="0" b="0"/>
                  <wp:docPr id="115" name="Picture 115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7DF" w14:paraId="646237DA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863D947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lastRenderedPageBreak/>
              <w:t>TR-JB07/WM03-F-IN-V2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19933B7B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TR-WM03-B-IN-V2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05DAA7C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</w:tr>
      <w:tr w:rsidR="009D27DF" w14:paraId="5477CA56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7059A1C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Back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Inches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Dome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1CF5FDF0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Inches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41BAAE5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</w:t>
            </w:r>
          </w:p>
        </w:tc>
      </w:tr>
      <w:tr w:rsidR="009D27DF" w14:paraId="3EB58662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29A3976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5672156F" wp14:editId="71AD35BD">
                  <wp:extent cx="1170000" cy="657800"/>
                  <wp:effectExtent l="0" t="0" r="0" b="0"/>
                  <wp:docPr id="116" name="Picture 116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19B0CC7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1CF37B83" wp14:editId="43D62123">
                  <wp:extent cx="1170000" cy="657800"/>
                  <wp:effectExtent l="0" t="0" r="0" b="0"/>
                  <wp:docPr id="117" name="Picture 117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4460EDF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08C21FAC" wp14:editId="1A45C8CD">
                  <wp:extent cx="1170000" cy="657800"/>
                  <wp:effectExtent l="0" t="0" r="0" b="0"/>
                  <wp:docPr id="118" name="Picture 118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7DF" w14:paraId="0D39FA10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54F143BA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TR-JB03-J-IN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6C02683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14:paraId="549257AA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</w:tr>
      <w:tr w:rsidR="009D27DF" w14:paraId="29606011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043B0179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VF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6B42146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14:paraId="276D5B9D" w14:textId="77777777" w:rsidR="003736D3" w:rsidRPr="00636A26" w:rsidRDefault="00B24EEE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</w:tr>
      <w:tr w:rsidR="009D27DF" w14:paraId="2A870188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1523155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0235269C" wp14:editId="4C16E2BF">
                  <wp:extent cx="1170000" cy="657800"/>
                  <wp:effectExtent l="0" t="0" r="0" b="0"/>
                  <wp:docPr id="119" name="Picture 119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93B7CD1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A305057" w14:textId="77777777" w:rsidR="00F918ED" w:rsidRDefault="00B24EEE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</w:p>
        </w:tc>
      </w:tr>
    </w:tbl>
    <w:p w14:paraId="185295DA" w14:textId="77777777" w:rsidR="00B9716B" w:rsidRDefault="00B24EEE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A9414" w14:textId="77777777" w:rsidR="00B24EEE" w:rsidRDefault="00B24EEE">
      <w:pPr>
        <w:spacing w:before="0" w:after="0"/>
      </w:pPr>
      <w:r>
        <w:separator/>
      </w:r>
    </w:p>
  </w:endnote>
  <w:endnote w:type="continuationSeparator" w:id="0">
    <w:p w14:paraId="41D08B44" w14:textId="77777777" w:rsidR="00B24EEE" w:rsidRDefault="00B24EE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egoe Print"/>
    <w:charset w:val="00"/>
    <w:family w:val="swiss"/>
    <w:pitch w:val="variable"/>
    <w:sig w:usb0="600002F7" w:usb1="02000001" w:usb2="00000000" w:usb3="00000000" w:csb0="0000019F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阿里巴巴普惠体">
    <w:altName w:val="宋体"/>
    <w:charset w:val="86"/>
    <w:family w:val="roman"/>
    <w:pitch w:val="variable"/>
    <w:sig w:usb0="A00002FF" w:usb1="7ACF7CFB" w:usb2="0000001E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C7367" w14:textId="77777777" w:rsidR="00B9716B" w:rsidRDefault="00B24EEE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A87A1C" wp14:editId="19615DDD">
              <wp:simplePos x="0" y="0"/>
              <wp:positionH relativeFrom="column">
                <wp:posOffset>6985</wp:posOffset>
              </wp:positionH>
              <wp:positionV relativeFrom="paragraph">
                <wp:posOffset>219075</wp:posOffset>
              </wp:positionV>
              <wp:extent cx="342900" cy="1771396"/>
              <wp:effectExtent l="0" t="0" r="0" b="1270"/>
              <wp:wrapNone/>
              <wp:docPr id="3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77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C9B851" w14:textId="77777777" w:rsidR="00B9716B" w:rsidRDefault="00B24EEE">
                          <w:pPr>
                            <w:pStyle w:val="a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 PAGE \*                                                                         MERGEFO</w:instrText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ource Sans Pro" w:hAnsi="Source Sans Pro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2054" type="#_x0000_t202" style="width:27pt;height:20.9pt;margin-top:17.25pt;margin-left:0.55pt;mso-height-percent:200;mso-height-relative:margin;mso-width-percent:0;mso-width-relative:page;mso-wrap-distance-bottom:0;mso-wrap-distance-left:9pt;mso-wrap-distance-right:9pt;mso-wrap-distance-top:0;mso-wrap-style:square;position:absolute;visibility:visible;v-text-anchor:top;z-index:251663360" filled="f" stroked="f">
              <v:textbox style="mso-fit-shape-to-text:t" inset="2.83pt,2.83pt,2.83pt,2.83pt">
                <w:txbxContent>
                  <w:p w:rsidR="00B9716B">
                    <w:pPr>
                      <w:pStyle w:val="Footer"/>
                      <w:jc w:val="center"/>
                    </w:pPr>
                    <w:r>
                      <w:fldChar w:fldCharType="begin"/>
                    </w:r>
                    <w:r>
                      <w:rPr>
                        <w:rFonts w:ascii="Source Sans Pro" w:hAnsi="Source Sans Pro"/>
                      </w:rPr>
                      <w:instrText xml:space="preserve"> PAGE \*                                                             MERGEFORMAT </w:instrText>
                    </w:r>
                    <w:r>
                      <w:fldChar w:fldCharType="separate"/>
                    </w:r>
                    <w:r>
                      <w:rPr>
                        <w:rFonts w:ascii="Source Sans Pro" w:hAnsi="Source Sans Pro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75AAB05" wp14:editId="7C5FC072">
              <wp:simplePos x="0" y="0"/>
              <wp:positionH relativeFrom="column">
                <wp:posOffset>-551180</wp:posOffset>
              </wp:positionH>
              <wp:positionV relativeFrom="paragraph">
                <wp:posOffset>274320</wp:posOffset>
              </wp:positionV>
              <wp:extent cx="866140" cy="205105"/>
              <wp:effectExtent l="0" t="0" r="0" b="4445"/>
              <wp:wrapNone/>
              <wp:docPr id="28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140" cy="205105"/>
                        <a:chOff x="10571" y="15781"/>
                        <a:chExt cx="1364" cy="323"/>
                      </a:xfrm>
                    </wpg:grpSpPr>
                    <wps:wsp>
                      <wps:cNvPr id="29" name="Rectangle 38"/>
                      <wps:cNvSpPr>
                        <a:spLocks noChangeArrowheads="1"/>
                      </wps:cNvSpPr>
                      <wps:spPr bwMode="auto">
                        <a:xfrm>
                          <a:off x="10571" y="1582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  <wps:wsp>
                      <wps:cNvPr id="30" name="Rectangle 39"/>
                      <wps:cNvSpPr>
                        <a:spLocks noChangeArrowheads="1"/>
                      </wps:cNvSpPr>
                      <wps:spPr bwMode="auto">
                        <a:xfrm>
                          <a:off x="10571" y="1578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3186C5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7" o:spid="_x0000_s2055" style="width:68.2pt;height:16.15pt;margin-top:21.6pt;margin-left:-43.4pt;position:absolute;z-index:251661312" coordorigin="10571,15781" coordsize="1364,323">
              <v:rect id="Rectangle 38" o:spid="_x0000_s2056" style="width:1364;height:283;left:10571;mso-wrap-style:square;position:absolute;top:15821;visibility:visible;v-text-anchor:top" fillcolor="red" stroked="f"/>
              <v:rect id="Rectangle 39" o:spid="_x0000_s2057" style="width:1364;height:283;left:10571;mso-wrap-style:square;position:absolute;top:15781;visibility:visible;v-text-anchor:top" fillcolor="#3186c5" stroked="f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14:paraId="25903F2F" w14:textId="77777777" w:rsidR="0081415D" w:rsidRPr="0081415D" w:rsidRDefault="00B24EEE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Pr="0014792E">
          <w:rPr>
            <w:noProof/>
            <w:color w:val="808080" w:themeColor="background1" w:themeShade="80"/>
            <w:sz w:val="13"/>
            <w:szCs w:val="15"/>
            <w:lang w:val="zh-CN"/>
          </w:rPr>
          <w:t>3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14:paraId="29D4B93B" w14:textId="77777777" w:rsidR="0081415D" w:rsidRDefault="00B24EEE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C66A" w14:textId="77777777" w:rsidR="0081415D" w:rsidRPr="0081415D" w:rsidRDefault="00B24EEE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4EE09" w14:textId="77777777" w:rsidR="00B24EEE" w:rsidRDefault="00B24EEE">
      <w:pPr>
        <w:spacing w:before="0" w:after="0"/>
      </w:pPr>
      <w:r>
        <w:separator/>
      </w:r>
    </w:p>
  </w:footnote>
  <w:footnote w:type="continuationSeparator" w:id="0">
    <w:p w14:paraId="59F88C13" w14:textId="77777777" w:rsidR="00B24EEE" w:rsidRDefault="00B24EE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FC32A" w14:textId="77777777" w:rsidR="00B9716B" w:rsidRDefault="00B24EEE">
    <w:r>
      <w:rPr>
        <w:noProof/>
      </w:rPr>
      <w:drawing>
        <wp:anchor distT="0" distB="0" distL="114300" distR="114300" simplePos="0" relativeHeight="251670528" behindDoc="0" locked="0" layoutInCell="1" allowOverlap="1" wp14:anchorId="691564AC" wp14:editId="74C3FE36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DFC54C1" wp14:editId="744C42C2">
              <wp:simplePos x="0" y="0"/>
              <wp:positionH relativeFrom="column">
                <wp:posOffset>5104130</wp:posOffset>
              </wp:positionH>
              <wp:positionV relativeFrom="paragraph">
                <wp:posOffset>-307340</wp:posOffset>
              </wp:positionV>
              <wp:extent cx="1540510" cy="453390"/>
              <wp:effectExtent l="0" t="0" r="0" b="381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AA275D" w14:textId="77777777" w:rsidR="00B9716B" w:rsidRDefault="00B24EEE">
                          <w:pPr>
                            <w:rPr>
                              <w:rFonts w:asciiTheme="minorHAnsi" w:eastAsia="黑体" w:hAnsiTheme="minorHAnsi" w:cstheme="minorHAnsi"/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eastAsia="黑体" w:hAnsiTheme="minorHAnsi" w:cstheme="minorHAnsi" w:hint="eastAsia"/>
                              <w:color w:val="FFFFFF"/>
                              <w:sz w:val="40"/>
                              <w:szCs w:val="40"/>
                            </w:rPr>
                            <w:t>产品彩页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49" type="#_x0000_t202" style="width:121.3pt;height:35.7pt;margin-top:-24.2pt;margin-left:401.9pt;mso-wrap-distance-bottom:0;mso-wrap-distance-left:9pt;mso-wrap-distance-right:9pt;mso-wrap-distance-top:0;mso-wrap-style:square;position:absolute;visibility:visible;v-text-anchor:top;z-index:251669504" filled="f" stroked="f">
              <v:textbox inset=",2.83pt,,2.83pt">
                <w:txbxContent>
                  <w:p w:rsidR="00B9716B">
                    <w:pPr>
                      <w:rPr>
                        <w:rFonts w:eastAsia="黑体" w:asciiTheme="minorHAnsi" w:hAnsiTheme="minorHAnsi" w:cstheme="minorHAnsi"/>
                        <w:color w:val="FFFFFF"/>
                        <w:sz w:val="40"/>
                        <w:szCs w:val="40"/>
                      </w:rPr>
                    </w:pPr>
                    <w:r>
                      <w:rPr>
                        <w:rFonts w:eastAsia="黑体" w:asciiTheme="minorHAnsi" w:hAnsiTheme="minorHAnsi" w:cstheme="minorHAnsi" w:hint="eastAsia"/>
                        <w:color w:val="FFFFFF"/>
                        <w:sz w:val="40"/>
                        <w:szCs w:val="40"/>
                      </w:rPr>
                      <w:t>产品彩页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A9F3BB" wp14:editId="0EF80C1A">
              <wp:simplePos x="0" y="0"/>
              <wp:positionH relativeFrom="column">
                <wp:posOffset>5047615</wp:posOffset>
              </wp:positionH>
              <wp:positionV relativeFrom="paragraph">
                <wp:posOffset>-377190</wp:posOffset>
              </wp:positionV>
              <wp:extent cx="1440180" cy="539750"/>
              <wp:effectExtent l="0" t="0" r="7620" b="0"/>
              <wp:wrapNone/>
              <wp:docPr id="1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0180" cy="5397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1EB8CE"/>
                          </a:gs>
                          <a:gs pos="100000">
                            <a:srgbClr val="1897C5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2050" style="width:113.4pt;height:42.5pt;margin-top:-29.7pt;margin-left:397.45pt;mso-wrap-distance-bottom:0;mso-wrap-distance-left:9pt;mso-wrap-distance-right:9pt;mso-wrap-distance-top:0;mso-wrap-style:square;position:absolute;visibility:visible;v-text-anchor:top;z-index:251665408" fillcolor="#1eb8ce" stroked="f">
              <v:fill color2="#1897c5" rotate="t" angle="90" focus="100%" type="gradien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CF4F9A4" wp14:editId="3D19EB42">
              <wp:simplePos x="0" y="0"/>
              <wp:positionH relativeFrom="column">
                <wp:posOffset>7620</wp:posOffset>
              </wp:positionH>
              <wp:positionV relativeFrom="paragraph">
                <wp:posOffset>-377190</wp:posOffset>
              </wp:positionV>
              <wp:extent cx="5039995" cy="539750"/>
              <wp:effectExtent l="0" t="0" r="8255" b="0"/>
              <wp:wrapNone/>
              <wp:docPr id="1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9995" cy="539750"/>
                      </a:xfrm>
                      <a:prstGeom prst="rect">
                        <a:avLst/>
                      </a:prstGeom>
                      <a:solidFill>
                        <a:srgbClr val="3186C5"/>
                      </a:soli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7" o:spid="_x0000_s2051" style="width:396.85pt;height:42.5pt;margin-top:-29.7pt;margin-left:0.6pt;mso-wrap-distance-bottom:0;mso-wrap-distance-left:9pt;mso-wrap-distance-right:9pt;mso-wrap-distance-top:0;mso-wrap-style:square;position:absolute;visibility:visible;v-text-anchor:top;z-index:251667456" fillcolor="#3186c5" stroked="f"/>
          </w:pict>
        </mc:Fallback>
      </mc:AlternateContent>
    </w:r>
  </w:p>
  <w:p w14:paraId="3D0F0038" w14:textId="77777777" w:rsidR="00B9716B" w:rsidRDefault="00B24E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EB17E" w14:textId="77777777" w:rsidR="00B9716B" w:rsidRDefault="00B24EEE"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26632549" wp14:editId="449A20FC">
              <wp:simplePos x="0" y="0"/>
              <wp:positionH relativeFrom="column">
                <wp:posOffset>-83185</wp:posOffset>
              </wp:positionH>
              <wp:positionV relativeFrom="paragraph">
                <wp:posOffset>-178435</wp:posOffset>
              </wp:positionV>
              <wp:extent cx="4238625" cy="23812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3D5E25" w14:textId="74B2D42B" w:rsidR="004E2C46" w:rsidRPr="001D147F" w:rsidRDefault="009E3F9C" w:rsidP="004E2C46">
                          <w:pPr>
                            <w:widowControl/>
                            <w:spacing w:before="0" w:after="0"/>
                            <w:jc w:val="left"/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</w:pPr>
                          <w:r w:rsidRPr="009E3F9C"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O2T-8F28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3254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-6.55pt;margin-top:-14.05pt;width:333.75pt;height:1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" filled="f" stroked="f">
              <v:textbox>
                <w:txbxContent>
                  <w:p w14:paraId="313D5E25" w14:textId="74B2D42B" w:rsidR="004E2C46" w:rsidRPr="001D147F" w:rsidRDefault="009E3F9C" w:rsidP="004E2C46">
                    <w:pPr>
                      <w:widowControl/>
                      <w:spacing w:before="0" w:after="0"/>
                      <w:jc w:val="left"/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</w:pPr>
                    <w:r w:rsidRPr="009E3F9C"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O2T-8F28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67F0379D" wp14:editId="05927A99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F75FD06" wp14:editId="4C78A6EC">
              <wp:simplePos x="0" y="0"/>
              <wp:positionH relativeFrom="column">
                <wp:posOffset>5031</wp:posOffset>
              </wp:positionH>
              <wp:positionV relativeFrom="paragraph">
                <wp:posOffset>55245</wp:posOffset>
              </wp:positionV>
              <wp:extent cx="5515200" cy="0"/>
              <wp:effectExtent l="0" t="0" r="0" b="0"/>
              <wp:wrapNone/>
              <wp:docPr id="655608769" name="直接连接符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5" o:spid="_x0000_s2053" style="mso-wrap-distance-bottom:0;mso-wrap-distance-left:9pt;mso-wrap-distance-right:9pt;mso-wrap-distance-top:0;mso-wrap-style:square;position:absolute;visibility:visible;z-index:251673600" from="0.4pt,4.35pt" to="434.65pt,4.35pt" strokecolor="#4579b8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3309" w14:textId="77777777" w:rsidR="000B1D18" w:rsidRDefault="00B24EEE" w:rsidP="0095096E">
    <w:r>
      <w:rPr>
        <w:noProof/>
      </w:rPr>
      <w:drawing>
        <wp:anchor distT="0" distB="0" distL="114300" distR="114300" simplePos="0" relativeHeight="251659264" behindDoc="1" locked="0" layoutInCell="1" allowOverlap="1" wp14:anchorId="0066C942" wp14:editId="02439590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anchor distT="0" distB="0" distL="114300" distR="114300" simplePos="0" relativeHeight="251671552" behindDoc="0" locked="0" layoutInCell="1" allowOverlap="1" wp14:anchorId="75CD6BB5" wp14:editId="64AA0862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542.5pt;height:534pt" o:bullet="t">
        <v:imagedata r:id="rId1" o:title=""/>
      </v:shape>
    </w:pict>
  </w:numPicBullet>
  <w:numPicBullet w:numPicBulletId="1">
    <w:pict>
      <v:shape id="_x0000_i1067" type="#_x0000_t75" style="width:542.5pt;height:534pt" o:bullet="t">
        <v:imagedata r:id="rId2" o:title=""/>
      </v:shape>
    </w:pict>
  </w:numPicBullet>
  <w:abstractNum w:abstractNumId="0" w15:restartNumberingAfterBreak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7DF"/>
    <w:rsid w:val="009D27DF"/>
    <w:rsid w:val="009E3F9C"/>
    <w:rsid w:val="00B24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FF2FFF"/>
  <w15:docId w15:val="{FA82A9D2-DD8C-48A6-9777-D7CFE16E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80" w:after="40"/>
      <w:jc w:val="both"/>
    </w:pPr>
    <w:rPr>
      <w:rFonts w:ascii="Arial" w:eastAsia="宋体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before="100" w:beforeAutospacing="1" w:after="240"/>
      <w:outlineLvl w:val="0"/>
    </w:pPr>
    <w:rPr>
      <w:rFonts w:ascii="Arial" w:eastAsia="黑体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pPr>
      <w:keepNext/>
      <w:keepLines/>
      <w:spacing w:before="400" w:after="120"/>
      <w:outlineLvl w:val="1"/>
    </w:pPr>
    <w:rPr>
      <w:rFonts w:ascii="Arial" w:eastAsia="黑体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pPr>
      <w:keepNext/>
      <w:keepLines/>
      <w:spacing w:before="120" w:after="120"/>
      <w:outlineLvl w:val="2"/>
    </w:pPr>
    <w:rPr>
      <w:rFonts w:ascii="Arial" w:eastAsia="黑体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80"/>
      <w:outlineLvl w:val="3"/>
    </w:pPr>
    <w:rPr>
      <w:rFonts w:eastAsia="黑体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pPr>
      <w:snapToGrid w:val="0"/>
      <w:spacing w:before="0" w:after="0"/>
    </w:pPr>
    <w:rPr>
      <w:rFonts w:ascii="Futura Hv" w:eastAsia="黑体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Professional"/>
    <w:basedOn w:val="a1"/>
    <w:uiPriority w:val="99"/>
    <w:semiHidden/>
    <w:unhideWhenUsed/>
    <w:pPr>
      <w:widowControl w:val="0"/>
      <w:spacing w:before="80" w:after="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List Paragraph"/>
    <w:basedOn w:val="a"/>
    <w:uiPriority w:val="34"/>
    <w:semiHidden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/>
      <w:bCs/>
      <w:color w:val="0090C8"/>
      <w:kern w:val="44"/>
      <w:sz w:val="48"/>
      <w:szCs w:val="44"/>
    </w:rPr>
  </w:style>
  <w:style w:type="character" w:customStyle="1" w:styleId="af0">
    <w:name w:val="标题 字符"/>
    <w:basedOn w:val="a0"/>
    <w:link w:val="af"/>
    <w:uiPriority w:val="10"/>
    <w:semiHidden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="Arial" w:eastAsia="黑体" w:hAnsi="Arial" w:cstheme="majorBidi"/>
      <w:bCs/>
      <w:color w:val="0090C8"/>
      <w:sz w:val="36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黑体" w:hAnsi="Arial"/>
      <w:bCs/>
      <w:color w:val="0090C8"/>
      <w:sz w:val="30"/>
      <w:szCs w:val="32"/>
    </w:rPr>
  </w:style>
  <w:style w:type="character" w:customStyle="1" w:styleId="40">
    <w:name w:val="标题 4 字符"/>
    <w:basedOn w:val="a0"/>
    <w:link w:val="4"/>
    <w:uiPriority w:val="9"/>
    <w:rPr>
      <w:rFonts w:ascii="Arial" w:eastAsia="黑体" w:hAnsi="Arial" w:cstheme="majorBidi"/>
      <w:bCs/>
      <w:color w:val="0090C8"/>
      <w:sz w:val="22"/>
      <w:szCs w:val="28"/>
    </w:rPr>
  </w:style>
  <w:style w:type="character" w:customStyle="1" w:styleId="50">
    <w:name w:val="标题 5 字符"/>
    <w:basedOn w:val="a0"/>
    <w:link w:val="5"/>
    <w:semiHidden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pPr>
      <w:jc w:val="center"/>
    </w:pPr>
  </w:style>
  <w:style w:type="paragraph" w:customStyle="1" w:styleId="af9">
    <w:name w:val="图片标注"/>
    <w:basedOn w:val="af8"/>
    <w:qFormat/>
  </w:style>
  <w:style w:type="paragraph" w:customStyle="1" w:styleId="afa">
    <w:name w:val="表格标题文字"/>
    <w:qFormat/>
    <w:pPr>
      <w:snapToGrid w:val="0"/>
      <w:spacing w:before="120" w:line="240" w:lineRule="exact"/>
    </w:pPr>
    <w:rPr>
      <w:rFonts w:ascii="Arial" w:eastAsia="黑体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pPr>
      <w:snapToGrid w:val="0"/>
      <w:spacing w:before="80" w:after="40"/>
    </w:pPr>
    <w:rPr>
      <w:rFonts w:ascii="Arial" w:eastAsia="宋体" w:hAnsi="Arial"/>
      <w:kern w:val="2"/>
      <w:sz w:val="18"/>
      <w:szCs w:val="21"/>
    </w:rPr>
  </w:style>
  <w:style w:type="character" w:customStyle="1" w:styleId="ac">
    <w:name w:val="页眉 字符"/>
    <w:basedOn w:val="a0"/>
    <w:link w:val="ab"/>
    <w:uiPriority w:val="99"/>
    <w:rPr>
      <w:rFonts w:ascii="Futura Bk" w:eastAsia="宋体" w:hAnsi="Futura Bk"/>
      <w:color w:val="505050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ascii="Futura Bk" w:eastAsia="宋体" w:hAnsi="Futura Bk"/>
      <w:color w:val="FFFFFF" w:themeColor="background1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Futura Bk" w:eastAsia="宋体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Pr>
      <w:rFonts w:ascii="Arial" w:eastAsia="宋体" w:hAnsi="Arial"/>
      <w:sz w:val="18"/>
    </w:rPr>
  </w:style>
  <w:style w:type="character" w:customStyle="1" w:styleId="ae">
    <w:name w:val="签名 字符"/>
    <w:basedOn w:val="a0"/>
    <w:link w:val="ad"/>
    <w:uiPriority w:val="99"/>
    <w:qFormat/>
    <w:rPr>
      <w:rFonts w:ascii="Futura Hv" w:eastAsia="黑体" w:hAnsi="Futura Hv"/>
      <w:color w:val="505050"/>
      <w:sz w:val="10"/>
    </w:rPr>
  </w:style>
  <w:style w:type="table" w:customStyle="1" w:styleId="Table">
    <w:name w:val="Table"/>
    <w:basedOn w:val="af3"/>
    <w:qFormat/>
    <w:pPr>
      <w:widowControl w:val="0"/>
      <w:snapToGrid w:val="0"/>
      <w:spacing w:before="80"/>
    </w:pPr>
    <w:rPr>
      <w:rFonts w:ascii="Arial" w:eastAsia="宋体" w:hAnsi="Arial" w:cs="Times New Roman"/>
      <w:sz w:val="18"/>
    </w:rPr>
    <w:tblPr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批注文字 字符"/>
    <w:basedOn w:val="a0"/>
    <w:link w:val="a5"/>
    <w:uiPriority w:val="99"/>
    <w:semiHidden/>
    <w:rPr>
      <w:rFonts w:ascii="Futura Bk" w:eastAsia="宋体" w:hAnsi="Futura Bk"/>
      <w:sz w:val="18"/>
    </w:rPr>
  </w:style>
  <w:style w:type="character" w:customStyle="1" w:styleId="af2">
    <w:name w:val="批注主题 字符"/>
    <w:basedOn w:val="a6"/>
    <w:link w:val="af1"/>
    <w:uiPriority w:val="99"/>
    <w:semiHidden/>
    <w:rPr>
      <w:rFonts w:ascii="Futura Bk" w:eastAsia="宋体" w:hAnsi="Futura Bk"/>
      <w:b/>
      <w:bCs/>
      <w:sz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Futura Bk"/>
      <w:sz w:val="18"/>
      <w:szCs w:val="18"/>
    </w:rPr>
  </w:style>
  <w:style w:type="table" w:customStyle="1" w:styleId="Table1">
    <w:name w:val="Table1"/>
    <w:basedOn w:val="af3"/>
    <w:uiPriority w:val="99"/>
    <w:qFormat/>
    <w:pPr>
      <w:widowControl w:val="0"/>
      <w:spacing w:before="80" w:after="80"/>
      <w:jc w:val="both"/>
    </w:pPr>
    <w:rPr>
      <w:rFonts w:ascii="Arial" w:eastAsia="宋体" w:hAnsi="Arial" w:cs="Times New Roman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Pr>
      <w:rFonts w:ascii="Arial" w:eastAsia="宋体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Pr>
      <w:rFonts w:eastAsia="黑体"/>
      <w:sz w:val="36"/>
    </w:rPr>
  </w:style>
  <w:style w:type="table" w:customStyle="1" w:styleId="BTable">
    <w:name w:val="BTable"/>
    <w:basedOn w:val="a1"/>
    <w:uiPriority w:val="99"/>
    <w:qFormat/>
    <w:pPr>
      <w:spacing w:before="80"/>
    </w:pPr>
    <w:rPr>
      <w:rFonts w:ascii="Calibri" w:hAnsi="Calibri"/>
      <w:sz w:val="18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pPr>
      <w:spacing w:before="40" w:after="60" w:line="220" w:lineRule="exact"/>
    </w:pPr>
    <w:rPr>
      <w:rFonts w:eastAsia="黑体"/>
      <w:color w:val="007CA8"/>
      <w:kern w:val="0"/>
      <w:szCs w:val="13"/>
    </w:rPr>
  </w:style>
  <w:style w:type="paragraph" w:customStyle="1" w:styleId="afe">
    <w:name w:val="表格内文"/>
    <w:basedOn w:val="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pPr>
      <w:ind w:left="102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1DF2DB-9683-4ECC-867F-7E162BF7FC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【单栏】产品彩页样式模板(V2.0)-中文.dotx</Template>
  <TotalTime>0</TotalTime>
  <Pages>1</Pages>
  <Words>940</Words>
  <Characters>5363</Characters>
  <Application>Microsoft Office Word</Application>
  <DocSecurity>0</DocSecurity>
  <Lines>44</Lines>
  <Paragraphs>12</Paragraphs>
  <ScaleCrop>false</ScaleCrop>
  <Company>h3c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c08940</cp:lastModifiedBy>
  <cp:revision>4</cp:revision>
  <cp:lastPrinted>2025-03-21T02:05:00Z</cp:lastPrinted>
  <dcterms:created xsi:type="dcterms:W3CDTF">2025-08-08T06:13:00Z</dcterms:created>
  <dcterms:modified xsi:type="dcterms:W3CDTF">2026-09-29T06:40:00Z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